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4BC28" w14:textId="5F84B5CA" w:rsidR="00746760" w:rsidRPr="00A02903" w:rsidRDefault="00492CA3" w:rsidP="00746760">
      <w:pPr>
        <w:tabs>
          <w:tab w:val="left" w:pos="11160"/>
        </w:tabs>
        <w:ind w:left="-1440"/>
        <w:rPr>
          <w:i/>
        </w:rPr>
      </w:pPr>
      <w:r>
        <w:rPr>
          <w:i/>
        </w:rPr>
        <w:t>n</w:t>
      </w:r>
    </w:p>
    <w:p w14:paraId="71933C92" w14:textId="0BCB2932" w:rsidR="00094CE6" w:rsidRDefault="003E4BB7" w:rsidP="00746760">
      <w:pPr>
        <w:tabs>
          <w:tab w:val="left" w:pos="11160"/>
        </w:tabs>
        <w:ind w:left="-1440"/>
      </w:pP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0886656" behindDoc="0" locked="0" layoutInCell="1" allowOverlap="1" wp14:anchorId="76EEAB02" wp14:editId="466430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772400" cy="10115550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11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E1C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48EF5" id="Rectangle 2" o:spid="_x0000_s1026" style="position:absolute;margin-left:0;margin-top:0;width:612pt;height:796.5pt;z-index:250886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" filled="f" fillcolor="#ffe1c3" stroked="f" strokeweight="2.25pt" insetpen="t">
                <v:textbox inset="2.88pt,2.88pt,2.88pt,2.88pt"/>
              </v:rect>
            </w:pict>
          </mc:Fallback>
        </mc:AlternateContent>
      </w:r>
      <w:r w:rsidR="00934430">
        <w:tab/>
      </w:r>
      <w:r w:rsidR="00934430">
        <w:tab/>
      </w:r>
    </w:p>
    <w:p w14:paraId="38879869" w14:textId="3EA97BE6" w:rsidR="00B84898" w:rsidRPr="008E1BF4" w:rsidRDefault="003E4BB7">
      <w:pPr>
        <w:ind w:left="-1440"/>
      </w:pP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0997248" behindDoc="0" locked="0" layoutInCell="1" allowOverlap="1" wp14:anchorId="3810B3EC" wp14:editId="28B7A51C">
                <wp:simplePos x="0" y="0"/>
                <wp:positionH relativeFrom="column">
                  <wp:posOffset>4442460</wp:posOffset>
                </wp:positionH>
                <wp:positionV relativeFrom="paragraph">
                  <wp:posOffset>699770</wp:posOffset>
                </wp:positionV>
                <wp:extent cx="1722120" cy="510540"/>
                <wp:effectExtent l="3810" t="4445" r="0" b="0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A581F" w14:textId="77777777" w:rsidR="000F5E70" w:rsidRDefault="000F5E7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10B3EC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349.8pt;margin-top:55.1pt;width:135.6pt;height:40.2pt;z-index:2509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" filled="f" stroked="f">
                <v:textbox>
                  <w:txbxContent>
                    <w:p w14:paraId="11FA581F" w14:textId="77777777" w:rsidR="000F5E70" w:rsidRDefault="000F5E70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972672" behindDoc="0" locked="0" layoutInCell="1" allowOverlap="1" wp14:anchorId="753FF2C6" wp14:editId="0806273D">
            <wp:simplePos x="0" y="0"/>
            <wp:positionH relativeFrom="margin">
              <wp:posOffset>7913370</wp:posOffset>
            </wp:positionH>
            <wp:positionV relativeFrom="margin">
              <wp:posOffset>3657600</wp:posOffset>
            </wp:positionV>
            <wp:extent cx="1987550" cy="1492250"/>
            <wp:effectExtent l="0" t="0" r="0" b="0"/>
            <wp:wrapSquare wrapText="bothSides"/>
            <wp:docPr id="43" name="Picture 21" descr="IMG_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01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ED939" w14:textId="00127AAC" w:rsidR="00B84898" w:rsidRPr="008E1BF4" w:rsidRDefault="00CC2494" w:rsidP="00B84898"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2413C94" wp14:editId="68AC7768">
                <wp:simplePos x="0" y="0"/>
                <wp:positionH relativeFrom="column">
                  <wp:posOffset>423447</wp:posOffset>
                </wp:positionH>
                <wp:positionV relativeFrom="paragraph">
                  <wp:posOffset>83488</wp:posOffset>
                </wp:positionV>
                <wp:extent cx="6871970" cy="8975090"/>
                <wp:effectExtent l="0" t="0" r="5080" b="1651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1970" cy="8975090"/>
                          <a:chOff x="0" y="30228"/>
                          <a:chExt cx="6872984" cy="9066619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3339" y="83127"/>
                            <a:ext cx="899795" cy="91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228"/>
                            <a:ext cx="1981200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5747962" w14:textId="77777777" w:rsidR="009F5F20" w:rsidRDefault="009F5F20" w:rsidP="009F5F20">
                              <w:pPr>
                                <w:widowControl w:val="0"/>
                                <w:jc w:val="center"/>
                                <w:rPr>
                                  <w:rFonts w:ascii="Palatino Linotype" w:hAnsi="Palatino Linotype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</w:rPr>
                                <w:t>James G. Adams</w:t>
                              </w:r>
                            </w:p>
                            <w:p w14:paraId="70617C57" w14:textId="77777777" w:rsidR="009F5F20" w:rsidRDefault="009F5F20" w:rsidP="009F5F20">
                              <w:pPr>
                                <w:widowControl w:val="0"/>
                                <w:jc w:val="center"/>
                                <w:rPr>
                                  <w:rFonts w:ascii="Palatino Linotype" w:hAnsi="Palatino Linotype"/>
                                  <w:b/>
                                  <w:bCs/>
                                  <w:i/>
                                  <w:i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bCs/>
                                  <w:i/>
                                  <w:iCs/>
                                  <w:color w:val="C00000"/>
                                  <w:sz w:val="22"/>
                                  <w:szCs w:val="22"/>
                                </w:rPr>
                                <w:t>Director</w:t>
                              </w:r>
                            </w:p>
                            <w:p w14:paraId="66EC0A57" w14:textId="77777777" w:rsidR="009F5F20" w:rsidRDefault="009F5F20" w:rsidP="009F5F20">
                              <w:pPr>
                                <w:widowControl w:val="0"/>
                                <w:jc w:val="center"/>
                                <w:rPr>
                                  <w:rFonts w:ascii="Palatino Linotype" w:hAnsi="Palatino Linotype"/>
                                  <w:b/>
                                  <w:bCs/>
                                  <w:i/>
                                  <w:i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bCs/>
                                  <w:i/>
                                  <w:iCs/>
                                  <w:color w:val="C00000"/>
                                  <w:sz w:val="22"/>
                                  <w:szCs w:val="22"/>
                                </w:rPr>
                                <w:t>Latin American Ministries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D"/>
                              </a:clrFrom>
                              <a:clrTo>
                                <a:srgbClr val="FFFF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20" t="27231" r="66415" b="64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7151" y="371652"/>
                            <a:ext cx="610870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23" name="Text Box 23"/>
                        <wps:cNvSpPr txBox="1"/>
                        <wps:spPr>
                          <a:xfrm>
                            <a:off x="158698" y="770816"/>
                            <a:ext cx="1630045" cy="280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C16943" w14:textId="77777777" w:rsidR="00CC0E4A" w:rsidRPr="00AE2C64" w:rsidRDefault="00CC0E4A" w:rsidP="00AE2C64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12"/>
                                  <w:szCs w:val="12"/>
                                  <w:lang w:eastAsia="x-none"/>
                                </w:rPr>
                              </w:pPr>
                              <w:r w:rsidRPr="00AE2C64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2"/>
                                  <w:szCs w:val="12"/>
                                  <w:lang w:eastAsia="x-none"/>
                                </w:rPr>
                                <w:t xml:space="preserve">“…and how shall they </w:t>
                              </w:r>
                              <w:r w:rsidRPr="00AE2C64">
                                <w:rPr>
                                  <w:b/>
                                  <w:bCs/>
                                  <w:i/>
                                  <w:iCs/>
                                  <w:color w:val="C00000"/>
                                  <w:sz w:val="12"/>
                                  <w:szCs w:val="12"/>
                                  <w:lang w:eastAsia="x-none"/>
                                </w:rPr>
                                <w:t>HEAR</w:t>
                              </w:r>
                              <w:r w:rsidRPr="00AE2C64">
                                <w:rPr>
                                  <w:b/>
                                  <w:bCs/>
                                  <w:i/>
                                  <w:iCs/>
                                  <w:sz w:val="12"/>
                                  <w:szCs w:val="12"/>
                                  <w:lang w:eastAsia="x-none"/>
                                </w:rPr>
                                <w:t>…?”</w:t>
                              </w:r>
                            </w:p>
                            <w:p w14:paraId="289EE744" w14:textId="1E4A8F4D" w:rsidR="00CC0E4A" w:rsidRPr="00AE2C64" w:rsidRDefault="00CC0E4A" w:rsidP="00AE2C64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 w:rsidRPr="00AE2C64">
                                <w:rPr>
                                  <w:b/>
                                  <w:bCs/>
                                  <w:sz w:val="10"/>
                                  <w:szCs w:val="10"/>
                                  <w:lang w:eastAsia="x-none"/>
                                </w:rPr>
                                <w:t>(Romans 10:14)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30224" y="1050362"/>
                            <a:ext cx="6842760" cy="3052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1781C94" w14:textId="0122821C" w:rsidR="00AE2C64" w:rsidRPr="00DF0936" w:rsidRDefault="00AE2C64" w:rsidP="00AE2C64">
                              <w:pPr>
                                <w:jc w:val="center"/>
                                <w:rPr>
                                  <w:rFonts w:ascii="Abadi" w:hAnsi="Abadi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r w:rsidRPr="0059341F">
                                <w:rPr>
                                  <w:rFonts w:ascii="Abadi" w:hAnsi="Abad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 xml:space="preserve">Praise &amp; Prayer Letter </w:t>
                              </w:r>
                              <w:r w:rsidR="00DF0936" w:rsidRPr="00DF0936">
                                <w:rPr>
                                  <w:rFonts w:ascii="Abadi" w:hAnsi="Abadi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DF0936">
                                <w:rPr>
                                  <w:rFonts w:ascii="Abadi" w:hAnsi="Abadi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E33C40">
                                <w:rPr>
                                  <w:rFonts w:ascii="Abadi" w:hAnsi="Abadi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Ju</w:t>
                              </w:r>
                              <w:r w:rsidR="00176D61">
                                <w:rPr>
                                  <w:rFonts w:ascii="Abadi" w:hAnsi="Abadi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ly</w:t>
                              </w:r>
                              <w:r w:rsidR="0042316B">
                                <w:rPr>
                                  <w:rFonts w:ascii="Abadi" w:hAnsi="Abadi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 xml:space="preserve"> 202</w:t>
                              </w:r>
                              <w:r w:rsidR="00B6058D">
                                <w:rPr>
                                  <w:rFonts w:ascii="Abadi" w:hAnsi="Abadi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0229" y="8630122"/>
                            <a:ext cx="675513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0137840" w14:textId="77777777" w:rsidR="00CC0E4A" w:rsidRPr="00C17065" w:rsidRDefault="00CC0E4A" w:rsidP="007C0D4D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 w:rsidRPr="00C17065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8</w:t>
                              </w:r>
                              <w:r w:rsidRPr="00C17065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Mary Ann Circle</w:t>
                              </w:r>
                              <w:r w:rsidRPr="00C17065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 xml:space="preserve"> ● S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pring Hill,</w:t>
                              </w:r>
                              <w:r w:rsidRPr="00C17065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 xml:space="preserve"> Te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nnessee</w:t>
                              </w:r>
                              <w:r w:rsidRPr="00C17065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37174-1095</w:t>
                              </w:r>
                              <w:r w:rsidRPr="00C17065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 xml:space="preserve"> ● 254.715.0206</w:t>
                              </w:r>
                            </w:p>
                            <w:p w14:paraId="55F8D8DF" w14:textId="0182A611" w:rsidR="00CC0E4A" w:rsidRPr="001D3059" w:rsidRDefault="00CC0E4A" w:rsidP="007C0D4D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 w:rsidRPr="001D3059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jamesadams.wp.latinameric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a</w:t>
                              </w:r>
                              <w:r w:rsidRPr="001D3059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@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gmail</w:t>
                              </w:r>
                              <w:r w:rsidRPr="001D3059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com</w:t>
                              </w:r>
                              <w:r w:rsidRPr="001D3059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 xml:space="preserve"> ● www.</w:t>
                              </w:r>
                              <w:r w:rsidR="000D0331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operationgointernational.c</w:t>
                              </w:r>
                            </w:p>
                            <w:p w14:paraId="46A4CC40" w14:textId="77777777" w:rsidR="00CC0E4A" w:rsidRPr="00C17065" w:rsidRDefault="00CC0E4A" w:rsidP="007C0D4D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 w:rsidRPr="00C17065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 xml:space="preserve">Sending Church ● Greater Waco Baptist Church ● Waco, Texas 76705-3452 </w:t>
                              </w:r>
                              <w:r w:rsidRPr="00E96EE6">
                                <w:rPr>
                                  <w:b/>
                                  <w:bCs/>
                                  <w:i/>
                                  <w:iCs/>
                                  <w:color w:val="002060"/>
                                  <w:sz w:val="14"/>
                                  <w:szCs w:val="14"/>
                                </w:rPr>
                                <w:t>● Dr. Gerald McKelroy, Pastor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86420" y="1411065"/>
                            <a:ext cx="6755765" cy="768578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413C94" id="Group 31" o:spid="_x0000_s1027" style="position:absolute;margin-left:33.35pt;margin-top:6.55pt;width:541.1pt;height:706.7pt;z-index:251674624;mso-width-relative:margin;mso-height-relative:margin" coordorigin=",302" coordsize="68729,90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">
                <v:shape id="Picture 17" o:spid="_x0000_s1028" type="#_x0000_t75" style="position:absolute;left:57933;top:831;width:8998;height: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">
                  <v:imagedata r:id="rId11" o:title="" chromakey="white"/>
                </v:shape>
                <v:shape id="Text Box 16" o:spid="_x0000_s1029" type="#_x0000_t202" style="position:absolute;top:302;width:19812;height:7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" filled="f" stroked="f">
                  <v:textbox inset="2.88pt,2.88pt,2.88pt,2.88pt">
                    <w:txbxContent>
                      <w:p w14:paraId="55747962" w14:textId="77777777" w:rsidR="009F5F20" w:rsidRDefault="009F5F20" w:rsidP="009F5F20">
                        <w:pPr>
                          <w:widowControl w:val="0"/>
                          <w:jc w:val="center"/>
                          <w:rPr>
                            <w:rFonts w:ascii="Palatino Linotype" w:hAnsi="Palatino Linotype"/>
                            <w:b/>
                            <w:bCs/>
                            <w:color w:val="00206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bCs/>
                            <w:color w:val="002060"/>
                            <w:sz w:val="32"/>
                            <w:szCs w:val="32"/>
                          </w:rPr>
                          <w:t>James G. Adams</w:t>
                        </w:r>
                      </w:p>
                      <w:p w14:paraId="70617C57" w14:textId="77777777" w:rsidR="009F5F20" w:rsidRDefault="009F5F20" w:rsidP="009F5F20">
                        <w:pPr>
                          <w:widowControl w:val="0"/>
                          <w:jc w:val="center"/>
                          <w:rPr>
                            <w:rFonts w:ascii="Palatino Linotype" w:hAnsi="Palatino Linotype"/>
                            <w:b/>
                            <w:bCs/>
                            <w:i/>
                            <w:iCs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bCs/>
                            <w:i/>
                            <w:iCs/>
                            <w:color w:val="C00000"/>
                            <w:sz w:val="22"/>
                            <w:szCs w:val="22"/>
                          </w:rPr>
                          <w:t>Director</w:t>
                        </w:r>
                      </w:p>
                      <w:p w14:paraId="66EC0A57" w14:textId="77777777" w:rsidR="009F5F20" w:rsidRDefault="009F5F20" w:rsidP="009F5F20">
                        <w:pPr>
                          <w:widowControl w:val="0"/>
                          <w:jc w:val="center"/>
                          <w:rPr>
                            <w:rFonts w:ascii="Palatino Linotype" w:hAnsi="Palatino Linotype"/>
                            <w:b/>
                            <w:bCs/>
                            <w:i/>
                            <w:iCs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bCs/>
                            <w:i/>
                            <w:iCs/>
                            <w:color w:val="C00000"/>
                            <w:sz w:val="22"/>
                            <w:szCs w:val="22"/>
                          </w:rPr>
                          <w:t>Latin American Ministries</w:t>
                        </w:r>
                      </w:p>
                    </w:txbxContent>
                  </v:textbox>
                </v:shape>
                <v:shape id="Picture 15" o:spid="_x0000_s1030" type="#_x0000_t75" style="position:absolute;left:59671;top:3716;width:6109;height:3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">
                  <v:imagedata r:id="rId12" o:title="" croptop="17846f" cropbottom="42330f" cropleft="15873f" cropright="43526f" chromakey="#fffffd"/>
                </v:shape>
                <v:shape id="Text Box 23" o:spid="_x0000_s1031" type="#_x0000_t202" style="position:absolute;left:1586;top:7708;width:16301;height:2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1EC16943" w14:textId="77777777" w:rsidR="00CC0E4A" w:rsidRPr="00AE2C64" w:rsidRDefault="00CC0E4A" w:rsidP="00AE2C64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 w:val="12"/>
                            <w:szCs w:val="12"/>
                            <w:lang w:eastAsia="x-none"/>
                          </w:rPr>
                        </w:pPr>
                        <w:r w:rsidRPr="00AE2C64">
                          <w:rPr>
                            <w:b/>
                            <w:bCs/>
                            <w:i/>
                            <w:iCs/>
                            <w:color w:val="002060"/>
                            <w:sz w:val="12"/>
                            <w:szCs w:val="12"/>
                            <w:lang w:eastAsia="x-none"/>
                          </w:rPr>
                          <w:t xml:space="preserve">“…and how shall they </w:t>
                        </w:r>
                        <w:r w:rsidRPr="00AE2C64">
                          <w:rPr>
                            <w:b/>
                            <w:bCs/>
                            <w:i/>
                            <w:iCs/>
                            <w:color w:val="C00000"/>
                            <w:sz w:val="12"/>
                            <w:szCs w:val="12"/>
                            <w:lang w:eastAsia="x-none"/>
                          </w:rPr>
                          <w:t>HEAR</w:t>
                        </w:r>
                        <w:r w:rsidRPr="00AE2C64">
                          <w:rPr>
                            <w:b/>
                            <w:bCs/>
                            <w:i/>
                            <w:iCs/>
                            <w:sz w:val="12"/>
                            <w:szCs w:val="12"/>
                            <w:lang w:eastAsia="x-none"/>
                          </w:rPr>
                          <w:t>…?”</w:t>
                        </w:r>
                      </w:p>
                      <w:p w14:paraId="289EE744" w14:textId="1E4A8F4D" w:rsidR="00CC0E4A" w:rsidRPr="00AE2C64" w:rsidRDefault="00CC0E4A" w:rsidP="00AE2C6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AE2C64">
                          <w:rPr>
                            <w:b/>
                            <w:bCs/>
                            <w:sz w:val="10"/>
                            <w:szCs w:val="10"/>
                            <w:lang w:eastAsia="x-none"/>
                          </w:rPr>
                          <w:t>(Romans 10:14)</w:t>
                        </w:r>
                      </w:p>
                    </w:txbxContent>
                  </v:textbox>
                </v:shape>
                <v:shape id="Text Box 25" o:spid="_x0000_s1032" type="#_x0000_t202" style="position:absolute;left:302;top:10503;width:68427;height:3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79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" fillcolor="white [3201]" stroked="f" strokeweight=".5pt">
                  <v:textbox>
                    <w:txbxContent>
                      <w:p w14:paraId="31781C94" w14:textId="0122821C" w:rsidR="00AE2C64" w:rsidRPr="00DF0936" w:rsidRDefault="00AE2C64" w:rsidP="00AE2C64">
                        <w:pPr>
                          <w:jc w:val="center"/>
                          <w:rPr>
                            <w:rFonts w:ascii="Abadi" w:hAnsi="Abadi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</w:pPr>
                        <w:r w:rsidRPr="0059341F">
                          <w:rPr>
                            <w:rFonts w:ascii="Abadi" w:hAnsi="Abad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  <w:t xml:space="preserve">Praise &amp; Prayer Letter </w:t>
                        </w:r>
                        <w:r w:rsidR="00DF0936" w:rsidRPr="00DF0936">
                          <w:rPr>
                            <w:rFonts w:ascii="Abadi" w:hAnsi="Abadi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–</w:t>
                        </w:r>
                        <w:r w:rsidRPr="00DF0936">
                          <w:rPr>
                            <w:rFonts w:ascii="Abadi" w:hAnsi="Abadi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 xml:space="preserve"> </w:t>
                        </w:r>
                        <w:r w:rsidR="00E33C40">
                          <w:rPr>
                            <w:rFonts w:ascii="Abadi" w:hAnsi="Abadi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Ju</w:t>
                        </w:r>
                        <w:r w:rsidR="00176D61">
                          <w:rPr>
                            <w:rFonts w:ascii="Abadi" w:hAnsi="Abadi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ly</w:t>
                        </w:r>
                        <w:r w:rsidR="0042316B">
                          <w:rPr>
                            <w:rFonts w:ascii="Abadi" w:hAnsi="Abadi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 xml:space="preserve"> 202</w:t>
                        </w:r>
                        <w:r w:rsidR="00B6058D">
                          <w:rPr>
                            <w:rFonts w:ascii="Abadi" w:hAnsi="Abadi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  <v:shape id="Text Box 10" o:spid="_x0000_s1033" type="#_x0000_t202" style="position:absolute;left:302;top:86301;width:67551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" filled="f" stroked="f" insetpen="t">
                  <v:textbox inset="2.88pt,2.88pt,2.88pt,2.88pt">
                    <w:txbxContent>
                      <w:p w14:paraId="10137840" w14:textId="77777777" w:rsidR="00CC0E4A" w:rsidRPr="00C17065" w:rsidRDefault="00CC0E4A" w:rsidP="007C0D4D">
                        <w:pPr>
                          <w:widowControl w:val="0"/>
                          <w:jc w:val="center"/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</w:pPr>
                        <w:r w:rsidRPr="00C17065"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20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8</w:t>
                        </w:r>
                        <w:r w:rsidRPr="00C17065"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Mary Ann Circle</w:t>
                        </w:r>
                        <w:r w:rsidRPr="00C17065"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 xml:space="preserve"> ● S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pring Hill,</w:t>
                        </w:r>
                        <w:r w:rsidRPr="00C17065"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 xml:space="preserve"> Te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nnessee</w:t>
                        </w:r>
                        <w:r w:rsidRPr="00C17065"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37174-1095</w:t>
                        </w:r>
                        <w:r w:rsidRPr="00C17065"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 xml:space="preserve"> ● 254.715.0206</w:t>
                        </w:r>
                      </w:p>
                      <w:p w14:paraId="55F8D8DF" w14:textId="0182A611" w:rsidR="00CC0E4A" w:rsidRPr="001D3059" w:rsidRDefault="00CC0E4A" w:rsidP="007C0D4D">
                        <w:pPr>
                          <w:widowControl w:val="0"/>
                          <w:jc w:val="center"/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</w:pPr>
                        <w:r w:rsidRPr="001D3059"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jamesadams.wp.latinameric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a</w:t>
                        </w:r>
                        <w:r w:rsidRPr="001D3059"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@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gmail</w:t>
                        </w:r>
                        <w:r w:rsidRPr="001D3059"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com</w:t>
                        </w:r>
                        <w:r w:rsidRPr="001D3059"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 xml:space="preserve"> ● www.</w:t>
                        </w:r>
                        <w:r w:rsidR="000D0331"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operationgointernational.c</w:t>
                        </w:r>
                      </w:p>
                      <w:p w14:paraId="46A4CC40" w14:textId="77777777" w:rsidR="00CC0E4A" w:rsidRPr="00C17065" w:rsidRDefault="00CC0E4A" w:rsidP="007C0D4D">
                        <w:pPr>
                          <w:widowControl w:val="0"/>
                          <w:jc w:val="center"/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</w:pPr>
                        <w:r w:rsidRPr="00C17065"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 xml:space="preserve">Sending Church ● Greater Waco Baptist Church ● Waco, Texas 76705-3452 </w:t>
                        </w:r>
                        <w:r w:rsidRPr="00E96EE6">
                          <w:rPr>
                            <w:b/>
                            <w:bCs/>
                            <w:i/>
                            <w:iCs/>
                            <w:color w:val="002060"/>
                            <w:sz w:val="14"/>
                            <w:szCs w:val="14"/>
                          </w:rPr>
                          <w:t>● Dr. Gerald McKelroy, Pastor</w:t>
                        </w:r>
                      </w:p>
                    </w:txbxContent>
                  </v:textbox>
                </v:shape>
                <v:rect id="Rectangle 29" o:spid="_x0000_s1034" style="position:absolute;left:864;top:14110;width:67557;height:7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" filled="f" strokecolor="#365f91 [2404]" strokeweight="2pt"/>
              </v:group>
            </w:pict>
          </mc:Fallback>
        </mc:AlternateContent>
      </w:r>
      <w:r w:rsidR="00A54AA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2190F4" wp14:editId="7A8FDCEF">
                <wp:simplePos x="0" y="0"/>
                <wp:positionH relativeFrom="column">
                  <wp:posOffset>466725</wp:posOffset>
                </wp:positionH>
                <wp:positionV relativeFrom="paragraph">
                  <wp:posOffset>38100</wp:posOffset>
                </wp:positionV>
                <wp:extent cx="6724650" cy="1047750"/>
                <wp:effectExtent l="0" t="0" r="19050" b="19050"/>
                <wp:wrapNone/>
                <wp:docPr id="190629472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1047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FACCB4" id="Rectangle: Rounded Corners 2" o:spid="_x0000_s1026" style="position:absolute;margin-left:36.75pt;margin-top:3pt;width:529.5pt;height:82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" filled="f" strokecolor="#365f91 [2404]" strokeweight="2pt"/>
            </w:pict>
          </mc:Fallback>
        </mc:AlternateContent>
      </w:r>
    </w:p>
    <w:p w14:paraId="1A103AD3" w14:textId="6A50FB8B" w:rsidR="00B84898" w:rsidRPr="008E1BF4" w:rsidRDefault="000A20B7" w:rsidP="00B84898">
      <w:r>
        <w:rPr>
          <w:noProof/>
        </w:rPr>
        <w:drawing>
          <wp:anchor distT="0" distB="0" distL="114300" distR="114300" simplePos="0" relativeHeight="251703296" behindDoc="0" locked="0" layoutInCell="1" allowOverlap="1" wp14:anchorId="7CDB7750" wp14:editId="00D6DDD8">
            <wp:simplePos x="0" y="0"/>
            <wp:positionH relativeFrom="column">
              <wp:posOffset>2621280</wp:posOffset>
            </wp:positionH>
            <wp:positionV relativeFrom="paragraph">
              <wp:posOffset>120650</wp:posOffset>
            </wp:positionV>
            <wp:extent cx="3124200" cy="552450"/>
            <wp:effectExtent l="0" t="0" r="0" b="0"/>
            <wp:wrapThrough wrapText="bothSides">
              <wp:wrapPolygon edited="0">
                <wp:start x="0" y="0"/>
                <wp:lineTo x="0" y="20855"/>
                <wp:lineTo x="21468" y="20855"/>
                <wp:lineTo x="21468" y="0"/>
                <wp:lineTo x="0" y="0"/>
              </wp:wrapPolygon>
            </wp:wrapThrough>
            <wp:docPr id="414288319" name="Picture 1" descr="A close up of 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288319" name="Picture 1" descr="A close up of a logo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AD5F54" w14:textId="1D6EB790" w:rsidR="00B84898" w:rsidRPr="008E1BF4" w:rsidRDefault="00CA1BDE" w:rsidP="00B84898"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020800" behindDoc="0" locked="0" layoutInCell="1" allowOverlap="1" wp14:anchorId="5AEF5956" wp14:editId="74059971">
            <wp:simplePos x="0" y="0"/>
            <wp:positionH relativeFrom="column">
              <wp:posOffset>-1821815</wp:posOffset>
            </wp:positionH>
            <wp:positionV relativeFrom="paragraph">
              <wp:posOffset>53975</wp:posOffset>
            </wp:positionV>
            <wp:extent cx="1278255" cy="160845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80"/>
                    <a:stretch/>
                  </pic:blipFill>
                  <pic:spPr bwMode="auto">
                    <a:xfrm>
                      <a:off x="0" y="0"/>
                      <a:ext cx="127825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F1FF0" w14:textId="0EB68842" w:rsidR="00B84898" w:rsidRPr="008E1BF4" w:rsidRDefault="00B84898" w:rsidP="00B84898"/>
    <w:p w14:paraId="3BE90EEF" w14:textId="1C4793F1" w:rsidR="009C4B51" w:rsidRDefault="009C4B51" w:rsidP="00B84898">
      <w:pPr>
        <w:tabs>
          <w:tab w:val="left" w:pos="1813"/>
        </w:tabs>
      </w:pPr>
    </w:p>
    <w:p w14:paraId="7CD558C0" w14:textId="219DCAA5" w:rsidR="00BD60E5" w:rsidRDefault="00BD60E5" w:rsidP="00BD60E5"/>
    <w:p w14:paraId="032371A8" w14:textId="5C16A957" w:rsidR="003F267A" w:rsidRPr="003F267A" w:rsidRDefault="003F267A" w:rsidP="003F267A">
      <w:pPr>
        <w:rPr>
          <w:lang w:eastAsia="x-none"/>
        </w:rPr>
      </w:pPr>
    </w:p>
    <w:p w14:paraId="6226E574" w14:textId="153FBC49" w:rsidR="005A085F" w:rsidRDefault="000528ED" w:rsidP="005A085F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FBE511" wp14:editId="1590482A">
                <wp:simplePos x="0" y="0"/>
                <wp:positionH relativeFrom="margin">
                  <wp:posOffset>533400</wp:posOffset>
                </wp:positionH>
                <wp:positionV relativeFrom="paragraph">
                  <wp:posOffset>527050</wp:posOffset>
                </wp:positionV>
                <wp:extent cx="6717665" cy="5981700"/>
                <wp:effectExtent l="0" t="0" r="0" b="0"/>
                <wp:wrapThrough wrapText="bothSides">
                  <wp:wrapPolygon edited="0">
                    <wp:start x="184" y="0"/>
                    <wp:lineTo x="184" y="21531"/>
                    <wp:lineTo x="21377" y="21531"/>
                    <wp:lineTo x="21377" y="0"/>
                    <wp:lineTo x="184" y="0"/>
                  </wp:wrapPolygon>
                </wp:wrapThrough>
                <wp:docPr id="190105340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7665" cy="598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EF246B" w14:textId="3CF16ACF" w:rsidR="00216C07" w:rsidRDefault="00831E9E">
                            <w:pPr>
                              <w:rPr>
                                <w:rFonts w:ascii="Aptos" w:hAnsi="Aptos"/>
                                <w:sz w:val="21"/>
                                <w:szCs w:val="21"/>
                              </w:rPr>
                            </w:pPr>
                            <w:r w:rsidRPr="004C6454">
                              <w:rPr>
                                <w:rFonts w:ascii="Aptos" w:hAnsi="Aptos"/>
                                <w:sz w:val="21"/>
                                <w:szCs w:val="21"/>
                              </w:rPr>
                              <w:t xml:space="preserve">Dear </w:t>
                            </w:r>
                            <w:r w:rsidR="005E4991" w:rsidRPr="004C6454">
                              <w:rPr>
                                <w:rFonts w:ascii="Aptos" w:hAnsi="Aptos"/>
                                <w:sz w:val="21"/>
                                <w:szCs w:val="21"/>
                              </w:rPr>
                              <w:t>Partners in Prayer &amp; Ministry:</w:t>
                            </w:r>
                          </w:p>
                          <w:p w14:paraId="73D6C949" w14:textId="77777777" w:rsidR="005E0ADF" w:rsidRPr="005E0ADF" w:rsidRDefault="005E0ADF">
                            <w:pPr>
                              <w:rPr>
                                <w:rFonts w:ascii="Aptos" w:hAnsi="Aptos"/>
                                <w:sz w:val="16"/>
                                <w:szCs w:val="16"/>
                              </w:rPr>
                            </w:pPr>
                          </w:p>
                          <w:p w14:paraId="52D32909" w14:textId="382BA862" w:rsidR="002E7B76" w:rsidRPr="00CE222D" w:rsidRDefault="005E1271">
                            <w:pPr>
                              <w:rPr>
                                <w:rFonts w:ascii="Aptos" w:hAnsi="Apto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I</w:t>
                            </w:r>
                            <w:r w:rsidR="000E328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t is good to be back home for a while</w:t>
                            </w:r>
                            <w:r w:rsidR="00375A27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after </w:t>
                            </w:r>
                            <w:r w:rsidR="00935E73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several weeks of </w:t>
                            </w:r>
                            <w:r w:rsidR="00BD46FC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meetings</w:t>
                            </w:r>
                            <w:r w:rsidR="000743F3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here in the </w:t>
                            </w:r>
                            <w:r w:rsidR="00EA3937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U.S. and in Guatemal</w:t>
                            </w:r>
                            <w:r w:rsidR="00BD46FC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a.</w:t>
                            </w:r>
                          </w:p>
                          <w:p w14:paraId="1209373F" w14:textId="79B406E2" w:rsidR="002E7B76" w:rsidRDefault="00293109">
                            <w:pPr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I</w:t>
                            </w:r>
                            <w:r w:rsidR="00097863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t was a blessing to </w:t>
                            </w:r>
                            <w:r w:rsidR="00B803E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be</w:t>
                            </w:r>
                            <w:r w:rsidR="004648F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803E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in</w:t>
                            </w:r>
                            <w:r w:rsidR="00113C50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a service with </w:t>
                            </w:r>
                            <w:r w:rsidR="0025242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our dear friends at Good Hope Baptist Chur</w:t>
                            </w:r>
                            <w:r w:rsidR="0060267C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ch</w:t>
                            </w:r>
                            <w:r w:rsidR="0075772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near </w:t>
                            </w:r>
                            <w:r w:rsidR="008D1B37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Canton, Texas</w:t>
                            </w:r>
                            <w:r w:rsidR="0075772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836A2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Pastor</w:t>
                            </w:r>
                            <w:r w:rsidR="00C640A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Ken Hackney a</w:t>
                            </w:r>
                            <w:r w:rsidR="000D2D5A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nd </w:t>
                            </w:r>
                            <w:r w:rsidR="00043EFF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B</w:t>
                            </w:r>
                            <w:r w:rsidR="00AF762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elinda and </w:t>
                            </w:r>
                            <w:r w:rsidR="000D2D5A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his dear people</w:t>
                            </w:r>
                            <w:r w:rsidR="0075772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have</w:t>
                            </w:r>
                            <w:r w:rsidR="008D1B37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been faith</w:t>
                            </w:r>
                            <w:r w:rsidR="006F6C2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ful partners for several </w:t>
                            </w:r>
                            <w:r w:rsidR="000D2D5A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years now. It is always a blessing to be there</w:t>
                            </w:r>
                            <w:r w:rsidR="008F58D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5C033C9" w14:textId="77777777" w:rsidR="008F58DE" w:rsidRPr="009A7371" w:rsidRDefault="008F58DE">
                            <w:pPr>
                              <w:rPr>
                                <w:rFonts w:ascii="Aptos" w:hAnsi="Aptos"/>
                                <w:sz w:val="16"/>
                                <w:szCs w:val="16"/>
                              </w:rPr>
                            </w:pPr>
                          </w:p>
                          <w:p w14:paraId="2482404F" w14:textId="6AD35C54" w:rsidR="00CE222D" w:rsidRDefault="008F58DE">
                            <w:pPr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I was also </w:t>
                            </w:r>
                            <w:r w:rsidR="003C4D0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blest by being with my </w:t>
                            </w:r>
                            <w:r w:rsidR="00BF1C9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long</w:t>
                            </w:r>
                            <w:r w:rsidR="003C4D0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-time friend</w:t>
                            </w:r>
                            <w:r w:rsidR="00BF1C9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, Pastor Mike Burn</w:t>
                            </w:r>
                            <w:r w:rsidR="002A024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s and his good people at Rainey’s Chapel</w:t>
                            </w:r>
                            <w:r w:rsidR="00203DA3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Baptist Church near Edgewoo</w:t>
                            </w:r>
                            <w:r w:rsidR="00B219F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d, Texas. This was my first vi</w:t>
                            </w:r>
                            <w:r w:rsidR="001F664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sit there</w:t>
                            </w:r>
                            <w:r w:rsidR="00131590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0B5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and the fellowship </w:t>
                            </w:r>
                            <w:r w:rsidR="00AC55E3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with Bro. Mike and his dear wife</w:t>
                            </w:r>
                            <w:r w:rsidR="0038397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and sweet people was a </w:t>
                            </w:r>
                            <w:r w:rsidR="00017D83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refreshing </w:t>
                            </w:r>
                            <w:r w:rsidR="006D0E3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time. God willing</w:t>
                            </w:r>
                            <w:r w:rsidR="006C416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, I will be returning for a special meeting next year</w:t>
                            </w:r>
                            <w:r w:rsidR="00613C4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. I was also pr</w:t>
                            </w:r>
                            <w:r w:rsidR="0096775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ivileged to preach at</w:t>
                            </w:r>
                            <w:r w:rsidR="004E7BE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Faith Baptist Church in Brownsboro</w:t>
                            </w:r>
                            <w:r w:rsidR="004E346F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, Texas where Bro. Mike’s son, Darrell</w:t>
                            </w:r>
                            <w:r w:rsidR="0054681F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Burns is pastor</w:t>
                            </w:r>
                            <w:r w:rsidR="00215E0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. What </w:t>
                            </w:r>
                            <w:r w:rsidR="00FB114A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a blessing to be with a young pastor</w:t>
                            </w:r>
                            <w:r w:rsidR="0073355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who is doing such </w:t>
                            </w:r>
                            <w:r w:rsidR="006E1607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an excellent job</w:t>
                            </w:r>
                            <w:r w:rsidR="0073355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for the Lord</w:t>
                            </w:r>
                            <w:r w:rsidR="00B55F2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! It does my heart </w:t>
                            </w:r>
                            <w:r w:rsidR="007947E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good to see a new </w:t>
                            </w:r>
                            <w:r w:rsidR="00C2300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generation of Godly men ministering</w:t>
                            </w:r>
                            <w:r w:rsidR="00DD541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for the Lord! What a joy</w:t>
                            </w:r>
                            <w:r w:rsidR="00B803E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2770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being in new churches and mee</w:t>
                            </w:r>
                            <w:r w:rsidR="00826810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ting new frie</w:t>
                            </w:r>
                            <w:r w:rsidR="00AF635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nds!</w:t>
                            </w:r>
                          </w:p>
                          <w:p w14:paraId="1AE7B4A6" w14:textId="0302ACA1" w:rsidR="009A7371" w:rsidRPr="00A75BFA" w:rsidRDefault="009A7371">
                            <w:pPr>
                              <w:rPr>
                                <w:rFonts w:ascii="Aptos" w:hAnsi="Aptos"/>
                                <w:sz w:val="16"/>
                                <w:szCs w:val="16"/>
                              </w:rPr>
                            </w:pPr>
                          </w:p>
                          <w:p w14:paraId="6E98C02E" w14:textId="753674AB" w:rsidR="00215E0D" w:rsidRPr="00215E0D" w:rsidRDefault="009A7371">
                            <w:pPr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I</w:t>
                            </w:r>
                            <w:r w:rsidR="00892E7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finished my meetings in Texas </w:t>
                            </w:r>
                            <w:r w:rsidR="006B0A6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in Southlake with my dear fr</w:t>
                            </w:r>
                            <w:r w:rsidR="00354033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iend Pastor Clayton Reed</w:t>
                            </w:r>
                            <w:r w:rsidR="002E61F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6E1607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The</w:t>
                            </w:r>
                            <w:r w:rsidR="00E50E1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116E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wonderful</w:t>
                            </w:r>
                            <w:r w:rsidR="00E50E1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55770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people </w:t>
                            </w:r>
                            <w:r w:rsidR="00436EB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at Southlake Baptist Church</w:t>
                            </w:r>
                            <w:r w:rsidR="00D55770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B62D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have partnered with us in so many ways for many years </w:t>
                            </w:r>
                            <w:r w:rsidR="00436EB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now. </w:t>
                            </w:r>
                            <w:r w:rsidR="002E61F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I was privileged to </w:t>
                            </w:r>
                            <w:r w:rsidR="00334F10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preach there on Father’s Day to a full house</w:t>
                            </w:r>
                            <w:r w:rsidR="00AB5EF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116E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and</w:t>
                            </w:r>
                            <w:r w:rsidR="00AB5EF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to</w:t>
                            </w:r>
                            <w:r w:rsidR="001A277A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participate in their DVBS for a couple of days</w:t>
                            </w:r>
                            <w:r w:rsidR="00E50E1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7211D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Bro. Clay and I have a special connection. He and h</w:t>
                            </w:r>
                            <w:r w:rsidR="00504C4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is family were part of our ministry</w:t>
                            </w:r>
                            <w:r w:rsidR="00D607BC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in Waco for a time</w:t>
                            </w:r>
                            <w:r w:rsidR="0042446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. I had the JOY </w:t>
                            </w:r>
                            <w:r w:rsidR="00DC299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of baptizing him as a small boy after his dad </w:t>
                            </w:r>
                            <w:r w:rsidR="00E10E6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led him to Christ. Years later </w:t>
                            </w:r>
                            <w:r w:rsidR="00D46BE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we reconnected in South</w:t>
                            </w:r>
                            <w:r w:rsidR="00AB5EF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lake. </w:t>
                            </w:r>
                            <w:r w:rsidR="000116E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His grandparents, </w:t>
                            </w:r>
                            <w:r w:rsidR="001F383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Pastor </w:t>
                            </w:r>
                            <w:r w:rsidR="00272D60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and Mrs. </w:t>
                            </w:r>
                            <w:r w:rsidR="001F383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Roe Reed</w:t>
                            </w:r>
                            <w:r w:rsidR="00272D60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were precious </w:t>
                            </w:r>
                            <w:r w:rsidR="007813B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friends and faithful servants for our dear Lord. </w:t>
                            </w:r>
                            <w:r w:rsidR="005B29B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Their legacy lives on in their children and grandchildren.</w:t>
                            </w:r>
                            <w:r w:rsidR="00272D60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A35CA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It is such an encouragement to see how God </w:t>
                            </w:r>
                            <w:r w:rsidR="000A4CA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has blessed </w:t>
                            </w:r>
                            <w:r w:rsidR="003E09B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Pastor Reed and Heather</w:t>
                            </w:r>
                            <w:r w:rsidR="005C1F6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and their </w:t>
                            </w:r>
                            <w:r w:rsidR="00414AF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family </w:t>
                            </w:r>
                            <w:r w:rsidR="005C1F6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in their ministry </w:t>
                            </w:r>
                            <w:r w:rsidR="0091058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in Southlake</w:t>
                            </w:r>
                            <w:r w:rsidR="00414AF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. An added blessing was having my grandda</w:t>
                            </w:r>
                            <w:r w:rsidR="000B7F1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ughter, Emily</w:t>
                            </w:r>
                            <w:r w:rsidR="00D1049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and her husband</w:t>
                            </w:r>
                            <w:r w:rsidR="00F864C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1049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T</w:t>
                            </w:r>
                            <w:r w:rsidR="00F864C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r</w:t>
                            </w:r>
                            <w:r w:rsidR="00D1049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evor</w:t>
                            </w:r>
                            <w:r w:rsidR="00F864C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and</w:t>
                            </w:r>
                            <w:r w:rsidR="00DC137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daughter </w:t>
                            </w:r>
                            <w:r w:rsidR="00F10747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Lilly </w:t>
                            </w:r>
                            <w:r w:rsidR="00DC137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(</w:t>
                            </w:r>
                            <w:r w:rsidR="00C326A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my newest </w:t>
                            </w:r>
                            <w:r w:rsidR="00DC137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g</w:t>
                            </w:r>
                            <w:r w:rsidR="00C326A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reat</w:t>
                            </w:r>
                            <w:r w:rsidR="003936B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-granddaughter) </w:t>
                            </w:r>
                            <w:r w:rsidR="00535C1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in the service</w:t>
                            </w:r>
                            <w:r w:rsidR="00EA5A0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3EF3D67" w14:textId="77777777" w:rsidR="00947593" w:rsidRPr="00E65C44" w:rsidRDefault="00947593">
                            <w:pPr>
                              <w:rPr>
                                <w:rFonts w:ascii="Aptos" w:hAnsi="Aptos"/>
                                <w:sz w:val="16"/>
                                <w:szCs w:val="16"/>
                              </w:rPr>
                            </w:pPr>
                          </w:p>
                          <w:p w14:paraId="5108DD9E" w14:textId="062613F1" w:rsidR="005E2C2C" w:rsidRDefault="00D012ED">
                            <w:pPr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Thank you for praying for our meeting </w:t>
                            </w:r>
                            <w:r w:rsidR="00D5785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in Guatemala. It was a </w:t>
                            </w:r>
                            <w:r w:rsidR="00415B0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blessing to </w:t>
                            </w:r>
                            <w:r w:rsidR="00843F5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minister</w:t>
                            </w:r>
                            <w:r w:rsidR="00887C1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with</w:t>
                            </w:r>
                            <w:r w:rsidR="00415B0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B</w:t>
                            </w:r>
                            <w:r w:rsidR="00F50F0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ryan and LeeAnne</w:t>
                            </w:r>
                            <w:r w:rsidR="00843F5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Treadway</w:t>
                            </w:r>
                            <w:r w:rsidR="00887C1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and Pastor Rudis </w:t>
                            </w:r>
                            <w:r w:rsidR="00B237C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Diaz and his wife Ruth and son Rudy</w:t>
                            </w:r>
                            <w:r w:rsidR="00A335E0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. The </w:t>
                            </w:r>
                            <w:r w:rsidR="00A332C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65 </w:t>
                            </w:r>
                            <w:r w:rsidR="00A335E0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pastors and leaders </w:t>
                            </w:r>
                            <w:r w:rsidR="00C169A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who attended were </w:t>
                            </w:r>
                            <w:r w:rsidR="000E30B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gracious</w:t>
                            </w:r>
                            <w:r w:rsidR="005E2C2C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and att</w:t>
                            </w:r>
                            <w:r w:rsidR="005B3F96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entive.</w:t>
                            </w:r>
                            <w:r w:rsidR="00D15CB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E30B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They</w:t>
                            </w:r>
                            <w:r w:rsidR="00051CE3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made commitments to train</w:t>
                            </w:r>
                            <w:r w:rsidR="002C0FA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1808 new </w:t>
                            </w:r>
                            <w:r w:rsidR="00117CE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s</w:t>
                            </w:r>
                            <w:r w:rsidR="002C0FA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oulwinners</w:t>
                            </w:r>
                            <w:r w:rsidR="00117CE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and plant 43 new churches in the ne</w:t>
                            </w:r>
                            <w:r w:rsidR="00C600E7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xt two years. We are praying that God will</w:t>
                            </w:r>
                            <w:r w:rsidR="008E2AE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establish a strong presence </w:t>
                            </w:r>
                            <w:r w:rsidR="0093050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for our </w:t>
                            </w:r>
                            <w:r w:rsidR="00C6380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ministry in</w:t>
                            </w:r>
                            <w:r w:rsidR="0093050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churches </w:t>
                            </w:r>
                            <w:r w:rsidR="008E2AE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there</w:t>
                            </w:r>
                            <w:r w:rsidR="00F432E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813B53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EC0177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power of the Gospel in the lives</w:t>
                            </w:r>
                            <w:r w:rsidR="00E11640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and ministries</w:t>
                            </w:r>
                            <w:r w:rsidR="00EC0177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of faithful </w:t>
                            </w:r>
                            <w:r w:rsidR="00E11640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Christians</w:t>
                            </w:r>
                            <w:r w:rsidR="00322EB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513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sharing that </w:t>
                            </w:r>
                            <w:r w:rsidR="00FE6C7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message in</w:t>
                            </w:r>
                            <w:r w:rsidR="005B012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their</w:t>
                            </w:r>
                            <w:r w:rsidR="000A755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respective </w:t>
                            </w:r>
                            <w:r w:rsidR="00EE6707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communities </w:t>
                            </w:r>
                            <w:r w:rsidR="0089513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is always the</w:t>
                            </w:r>
                            <w:r w:rsidR="00FE6C7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primary </w:t>
                            </w:r>
                            <w:r w:rsidR="008A224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goal of </w:t>
                            </w:r>
                            <w:r w:rsidR="00F042FC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our ministry</w:t>
                            </w:r>
                            <w:r w:rsidR="00E2373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388EE8D" w14:textId="77777777" w:rsidR="005E2C2C" w:rsidRPr="00E65C44" w:rsidRDefault="005E2C2C">
                            <w:pPr>
                              <w:rPr>
                                <w:rFonts w:ascii="Aptos" w:hAnsi="Aptos"/>
                                <w:sz w:val="16"/>
                                <w:szCs w:val="16"/>
                              </w:rPr>
                            </w:pPr>
                          </w:p>
                          <w:p w14:paraId="0566015E" w14:textId="49A3E33C" w:rsidR="009B22D1" w:rsidRDefault="005D7237">
                            <w:pPr>
                              <w:rPr>
                                <w:rFonts w:ascii="Courgette" w:hAnsi="Courgette"/>
                                <w:sz w:val="21"/>
                                <w:szCs w:val="21"/>
                              </w:rPr>
                            </w:pPr>
                            <w:r w:rsidRPr="005D7237">
                              <w:rPr>
                                <w:rFonts w:ascii="Courgette" w:hAnsi="Courgette"/>
                                <w:sz w:val="21"/>
                                <w:szCs w:val="21"/>
                              </w:rPr>
                              <w:t>JAMES G ADAM</w:t>
                            </w:r>
                            <w:r w:rsidR="006A5AF2">
                              <w:rPr>
                                <w:rFonts w:ascii="Courgette" w:hAnsi="Courgette"/>
                                <w:sz w:val="21"/>
                                <w:szCs w:val="21"/>
                              </w:rPr>
                              <w:t>S</w:t>
                            </w:r>
                            <w:r w:rsidR="004C6033">
                              <w:rPr>
                                <w:rFonts w:ascii="Courgette" w:hAnsi="Courgette"/>
                                <w:sz w:val="21"/>
                                <w:szCs w:val="21"/>
                              </w:rPr>
                              <w:tab/>
                            </w:r>
                            <w:r w:rsidR="004C6033">
                              <w:rPr>
                                <w:rFonts w:ascii="Courgette" w:hAnsi="Courgette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08958386" w14:textId="2992CDB5" w:rsidR="00D95D0E" w:rsidRDefault="00D95D0E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D95D0E">
                              <w:rPr>
                                <w:rFonts w:ascii="Cambria" w:hAnsi="Cambria"/>
                                <w:b/>
                                <w:bCs/>
                                <w:sz w:val="21"/>
                                <w:szCs w:val="21"/>
                              </w:rPr>
                              <w:t>OGI Latin America</w:t>
                            </w:r>
                          </w:p>
                          <w:p w14:paraId="7846EEFD" w14:textId="36B2CD24" w:rsidR="006A5AF2" w:rsidRPr="005D7237" w:rsidRDefault="00C6380E">
                            <w:pPr>
                              <w:rPr>
                                <w:rFonts w:ascii="Courgette" w:hAnsi="Courgett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21"/>
                                <w:szCs w:val="21"/>
                              </w:rPr>
                              <w:t>Romans</w:t>
                            </w:r>
                            <w:r w:rsidR="00076B6D">
                              <w:rPr>
                                <w:rFonts w:ascii="Cambria" w:hAnsi="Cambri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8:31-</w:t>
                            </w:r>
                            <w:r w:rsidR="00EF5D22">
                              <w:rPr>
                                <w:rFonts w:ascii="Cambria" w:hAnsi="Cambria"/>
                                <w:b/>
                                <w:bCs/>
                                <w:sz w:val="21"/>
                                <w:szCs w:val="21"/>
                              </w:rPr>
                              <w:t>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BE511" id="Text Box 11" o:spid="_x0000_s1035" type="#_x0000_t202" style="position:absolute;margin-left:42pt;margin-top:41.5pt;width:528.95pt;height:471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" filled="f" stroked="f" strokeweight=".5pt">
                <v:textbox>
                  <w:txbxContent>
                    <w:p w14:paraId="00EF246B" w14:textId="3CF16ACF" w:rsidR="00216C07" w:rsidRDefault="00831E9E">
                      <w:pPr>
                        <w:rPr>
                          <w:rFonts w:ascii="Aptos" w:hAnsi="Aptos"/>
                          <w:sz w:val="21"/>
                          <w:szCs w:val="21"/>
                        </w:rPr>
                      </w:pPr>
                      <w:r w:rsidRPr="004C6454">
                        <w:rPr>
                          <w:rFonts w:ascii="Aptos" w:hAnsi="Aptos"/>
                          <w:sz w:val="21"/>
                          <w:szCs w:val="21"/>
                        </w:rPr>
                        <w:t xml:space="preserve">Dear </w:t>
                      </w:r>
                      <w:r w:rsidR="005E4991" w:rsidRPr="004C6454">
                        <w:rPr>
                          <w:rFonts w:ascii="Aptos" w:hAnsi="Aptos"/>
                          <w:sz w:val="21"/>
                          <w:szCs w:val="21"/>
                        </w:rPr>
                        <w:t>Partners in Prayer &amp; Ministry:</w:t>
                      </w:r>
                    </w:p>
                    <w:p w14:paraId="73D6C949" w14:textId="77777777" w:rsidR="005E0ADF" w:rsidRPr="005E0ADF" w:rsidRDefault="005E0ADF">
                      <w:pPr>
                        <w:rPr>
                          <w:rFonts w:ascii="Aptos" w:hAnsi="Aptos"/>
                          <w:sz w:val="16"/>
                          <w:szCs w:val="16"/>
                        </w:rPr>
                      </w:pPr>
                    </w:p>
                    <w:p w14:paraId="52D32909" w14:textId="382BA862" w:rsidR="002E7B76" w:rsidRPr="00CE222D" w:rsidRDefault="005E1271">
                      <w:pPr>
                        <w:rPr>
                          <w:rFonts w:ascii="Aptos" w:hAnsi="Aptos"/>
                          <w:sz w:val="16"/>
                          <w:szCs w:val="16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</w:rPr>
                        <w:t>I</w:t>
                      </w:r>
                      <w:r w:rsidR="000E3288">
                        <w:rPr>
                          <w:rFonts w:ascii="Aptos" w:hAnsi="Aptos"/>
                          <w:sz w:val="22"/>
                          <w:szCs w:val="22"/>
                        </w:rPr>
                        <w:t>t is good to be back home for a while</w:t>
                      </w:r>
                      <w:r w:rsidR="00375A27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after </w:t>
                      </w:r>
                      <w:r w:rsidR="00935E73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several weeks of </w:t>
                      </w:r>
                      <w:r w:rsidR="00BD46FC">
                        <w:rPr>
                          <w:rFonts w:ascii="Aptos" w:hAnsi="Aptos"/>
                          <w:sz w:val="22"/>
                          <w:szCs w:val="22"/>
                        </w:rPr>
                        <w:t>meetings</w:t>
                      </w:r>
                      <w:r w:rsidR="000743F3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here in the </w:t>
                      </w:r>
                      <w:r w:rsidR="00EA3937">
                        <w:rPr>
                          <w:rFonts w:ascii="Aptos" w:hAnsi="Aptos"/>
                          <w:sz w:val="22"/>
                          <w:szCs w:val="22"/>
                        </w:rPr>
                        <w:t>U.S. and in Guatemal</w:t>
                      </w:r>
                      <w:r w:rsidR="00BD46FC">
                        <w:rPr>
                          <w:rFonts w:ascii="Aptos" w:hAnsi="Aptos"/>
                          <w:sz w:val="22"/>
                          <w:szCs w:val="22"/>
                        </w:rPr>
                        <w:t>a.</w:t>
                      </w:r>
                    </w:p>
                    <w:p w14:paraId="1209373F" w14:textId="79B406E2" w:rsidR="002E7B76" w:rsidRDefault="00293109">
                      <w:pPr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</w:rPr>
                        <w:t>I</w:t>
                      </w:r>
                      <w:r w:rsidR="00097863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t was a blessing to </w:t>
                      </w:r>
                      <w:r w:rsidR="00B803ED">
                        <w:rPr>
                          <w:rFonts w:ascii="Aptos" w:hAnsi="Aptos"/>
                          <w:sz w:val="22"/>
                          <w:szCs w:val="22"/>
                        </w:rPr>
                        <w:t>be</w:t>
                      </w:r>
                      <w:r w:rsidR="004648F4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</w:t>
                      </w:r>
                      <w:r w:rsidR="00B803ED">
                        <w:rPr>
                          <w:rFonts w:ascii="Aptos" w:hAnsi="Aptos"/>
                          <w:sz w:val="22"/>
                          <w:szCs w:val="22"/>
                        </w:rPr>
                        <w:t>in</w:t>
                      </w:r>
                      <w:r w:rsidR="00113C50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a service with </w:t>
                      </w:r>
                      <w:r w:rsidR="00252425">
                        <w:rPr>
                          <w:rFonts w:ascii="Aptos" w:hAnsi="Aptos"/>
                          <w:sz w:val="22"/>
                          <w:szCs w:val="22"/>
                        </w:rPr>
                        <w:t>our dear friends at Good Hope Baptist Chur</w:t>
                      </w:r>
                      <w:r w:rsidR="0060267C">
                        <w:rPr>
                          <w:rFonts w:ascii="Aptos" w:hAnsi="Aptos"/>
                          <w:sz w:val="22"/>
                          <w:szCs w:val="22"/>
                        </w:rPr>
                        <w:t>ch</w:t>
                      </w:r>
                      <w:r w:rsidR="00757725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near </w:t>
                      </w:r>
                      <w:r w:rsidR="008D1B37">
                        <w:rPr>
                          <w:rFonts w:ascii="Aptos" w:hAnsi="Aptos"/>
                          <w:sz w:val="22"/>
                          <w:szCs w:val="22"/>
                        </w:rPr>
                        <w:t>Canton, Texas</w:t>
                      </w:r>
                      <w:r w:rsidR="00757725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. </w:t>
                      </w:r>
                      <w:r w:rsidR="00836A2E">
                        <w:rPr>
                          <w:rFonts w:ascii="Aptos" w:hAnsi="Aptos"/>
                          <w:sz w:val="22"/>
                          <w:szCs w:val="22"/>
                        </w:rPr>
                        <w:t>Pastor</w:t>
                      </w:r>
                      <w:r w:rsidR="00C640A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Ken Hackney a</w:t>
                      </w:r>
                      <w:r w:rsidR="000D2D5A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nd </w:t>
                      </w:r>
                      <w:r w:rsidR="00043EFF">
                        <w:rPr>
                          <w:rFonts w:ascii="Aptos" w:hAnsi="Aptos"/>
                          <w:sz w:val="22"/>
                          <w:szCs w:val="22"/>
                        </w:rPr>
                        <w:t>B</w:t>
                      </w:r>
                      <w:r w:rsidR="00AF762B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elinda and </w:t>
                      </w:r>
                      <w:r w:rsidR="000D2D5A">
                        <w:rPr>
                          <w:rFonts w:ascii="Aptos" w:hAnsi="Aptos"/>
                          <w:sz w:val="22"/>
                          <w:szCs w:val="22"/>
                        </w:rPr>
                        <w:t>his dear people</w:t>
                      </w:r>
                      <w:r w:rsidR="00757725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have</w:t>
                      </w:r>
                      <w:r w:rsidR="008D1B37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been faith</w:t>
                      </w:r>
                      <w:r w:rsidR="006F6C21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ful partners for several </w:t>
                      </w:r>
                      <w:r w:rsidR="000D2D5A">
                        <w:rPr>
                          <w:rFonts w:ascii="Aptos" w:hAnsi="Aptos"/>
                          <w:sz w:val="22"/>
                          <w:szCs w:val="22"/>
                        </w:rPr>
                        <w:t>years now. It is always a blessing to be there</w:t>
                      </w:r>
                      <w:r w:rsidR="008F58DE">
                        <w:rPr>
                          <w:rFonts w:ascii="Aptos" w:hAnsi="Aptos"/>
                          <w:sz w:val="22"/>
                          <w:szCs w:val="22"/>
                        </w:rPr>
                        <w:t>.</w:t>
                      </w:r>
                    </w:p>
                    <w:p w14:paraId="35C033C9" w14:textId="77777777" w:rsidR="008F58DE" w:rsidRPr="009A7371" w:rsidRDefault="008F58DE">
                      <w:pPr>
                        <w:rPr>
                          <w:rFonts w:ascii="Aptos" w:hAnsi="Aptos"/>
                          <w:sz w:val="16"/>
                          <w:szCs w:val="16"/>
                        </w:rPr>
                      </w:pPr>
                    </w:p>
                    <w:p w14:paraId="2482404F" w14:textId="6AD35C54" w:rsidR="00CE222D" w:rsidRDefault="008F58DE">
                      <w:pPr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</w:rPr>
                        <w:t xml:space="preserve">I was also </w:t>
                      </w:r>
                      <w:r w:rsidR="003C4D06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blest by being with my </w:t>
                      </w:r>
                      <w:r w:rsidR="00BF1C96">
                        <w:rPr>
                          <w:rFonts w:ascii="Aptos" w:hAnsi="Aptos"/>
                          <w:sz w:val="22"/>
                          <w:szCs w:val="22"/>
                        </w:rPr>
                        <w:t>long</w:t>
                      </w:r>
                      <w:r w:rsidR="003C4D06">
                        <w:rPr>
                          <w:rFonts w:ascii="Aptos" w:hAnsi="Aptos"/>
                          <w:sz w:val="22"/>
                          <w:szCs w:val="22"/>
                        </w:rPr>
                        <w:t>-time friend</w:t>
                      </w:r>
                      <w:r w:rsidR="00BF1C96">
                        <w:rPr>
                          <w:rFonts w:ascii="Aptos" w:hAnsi="Aptos"/>
                          <w:sz w:val="22"/>
                          <w:szCs w:val="22"/>
                        </w:rPr>
                        <w:t>, Pastor Mike Burn</w:t>
                      </w:r>
                      <w:r w:rsidR="002A0249">
                        <w:rPr>
                          <w:rFonts w:ascii="Aptos" w:hAnsi="Aptos"/>
                          <w:sz w:val="22"/>
                          <w:szCs w:val="22"/>
                        </w:rPr>
                        <w:t>s and his good people at Rainey’s Chapel</w:t>
                      </w:r>
                      <w:r w:rsidR="00203DA3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Baptist Church near Edgewoo</w:t>
                      </w:r>
                      <w:r w:rsidR="00B219F1">
                        <w:rPr>
                          <w:rFonts w:ascii="Aptos" w:hAnsi="Aptos"/>
                          <w:sz w:val="22"/>
                          <w:szCs w:val="22"/>
                        </w:rPr>
                        <w:t>d, Texas. This was my first vi</w:t>
                      </w:r>
                      <w:r w:rsidR="001F6646">
                        <w:rPr>
                          <w:rFonts w:ascii="Aptos" w:hAnsi="Aptos"/>
                          <w:sz w:val="22"/>
                          <w:szCs w:val="22"/>
                        </w:rPr>
                        <w:t>sit there</w:t>
                      </w:r>
                      <w:r w:rsidR="00131590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</w:t>
                      </w:r>
                      <w:r w:rsidR="00000B54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and the fellowship </w:t>
                      </w:r>
                      <w:r w:rsidR="00AC55E3">
                        <w:rPr>
                          <w:rFonts w:ascii="Aptos" w:hAnsi="Aptos"/>
                          <w:sz w:val="22"/>
                          <w:szCs w:val="22"/>
                        </w:rPr>
                        <w:t>with Bro. Mike and his dear wife</w:t>
                      </w:r>
                      <w:r w:rsidR="00383971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and sweet people was a </w:t>
                      </w:r>
                      <w:r w:rsidR="00017D83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refreshing </w:t>
                      </w:r>
                      <w:r w:rsidR="006D0E38">
                        <w:rPr>
                          <w:rFonts w:ascii="Aptos" w:hAnsi="Aptos"/>
                          <w:sz w:val="22"/>
                          <w:szCs w:val="22"/>
                        </w:rPr>
                        <w:t>time. God willing</w:t>
                      </w:r>
                      <w:r w:rsidR="006C4168">
                        <w:rPr>
                          <w:rFonts w:ascii="Aptos" w:hAnsi="Aptos"/>
                          <w:sz w:val="22"/>
                          <w:szCs w:val="22"/>
                        </w:rPr>
                        <w:t>, I will be returning for a special meeting next year</w:t>
                      </w:r>
                      <w:r w:rsidR="00613C44">
                        <w:rPr>
                          <w:rFonts w:ascii="Aptos" w:hAnsi="Aptos"/>
                          <w:sz w:val="22"/>
                          <w:szCs w:val="22"/>
                        </w:rPr>
                        <w:t>. I was also pr</w:t>
                      </w:r>
                      <w:r w:rsidR="0096775B">
                        <w:rPr>
                          <w:rFonts w:ascii="Aptos" w:hAnsi="Aptos"/>
                          <w:sz w:val="22"/>
                          <w:szCs w:val="22"/>
                        </w:rPr>
                        <w:t>ivileged to preach at</w:t>
                      </w:r>
                      <w:r w:rsidR="004E7BE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Faith Baptist Church in Brownsboro</w:t>
                      </w:r>
                      <w:r w:rsidR="004E346F">
                        <w:rPr>
                          <w:rFonts w:ascii="Aptos" w:hAnsi="Aptos"/>
                          <w:sz w:val="22"/>
                          <w:szCs w:val="22"/>
                        </w:rPr>
                        <w:t>, Texas where Bro. Mike’s son, Darrell</w:t>
                      </w:r>
                      <w:r w:rsidR="0054681F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Burns is pastor</w:t>
                      </w:r>
                      <w:r w:rsidR="00215E0D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. What </w:t>
                      </w:r>
                      <w:r w:rsidR="00FB114A">
                        <w:rPr>
                          <w:rFonts w:ascii="Aptos" w:hAnsi="Aptos"/>
                          <w:sz w:val="22"/>
                          <w:szCs w:val="22"/>
                        </w:rPr>
                        <w:t>a blessing to be with a young pastor</w:t>
                      </w:r>
                      <w:r w:rsidR="00733558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who is doing such </w:t>
                      </w:r>
                      <w:r w:rsidR="006E1607">
                        <w:rPr>
                          <w:rFonts w:ascii="Aptos" w:hAnsi="Aptos"/>
                          <w:sz w:val="22"/>
                          <w:szCs w:val="22"/>
                        </w:rPr>
                        <w:t>an excellent job</w:t>
                      </w:r>
                      <w:r w:rsidR="00733558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for the Lord</w:t>
                      </w:r>
                      <w:r w:rsidR="00B55F21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! It does my heart </w:t>
                      </w:r>
                      <w:r w:rsidR="007947EE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good to see a new </w:t>
                      </w:r>
                      <w:r w:rsidR="00C23009">
                        <w:rPr>
                          <w:rFonts w:ascii="Aptos" w:hAnsi="Aptos"/>
                          <w:sz w:val="22"/>
                          <w:szCs w:val="22"/>
                        </w:rPr>
                        <w:t>generation of Godly men ministering</w:t>
                      </w:r>
                      <w:r w:rsidR="00DD541E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for the Lord! What a joy</w:t>
                      </w:r>
                      <w:r w:rsidR="00B803ED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</w:t>
                      </w:r>
                      <w:r w:rsidR="00B27702">
                        <w:rPr>
                          <w:rFonts w:ascii="Aptos" w:hAnsi="Aptos"/>
                          <w:sz w:val="22"/>
                          <w:szCs w:val="22"/>
                        </w:rPr>
                        <w:t>being in new churches and mee</w:t>
                      </w:r>
                      <w:r w:rsidR="00826810">
                        <w:rPr>
                          <w:rFonts w:ascii="Aptos" w:hAnsi="Aptos"/>
                          <w:sz w:val="22"/>
                          <w:szCs w:val="22"/>
                        </w:rPr>
                        <w:t>ting new frie</w:t>
                      </w:r>
                      <w:r w:rsidR="00AF635D">
                        <w:rPr>
                          <w:rFonts w:ascii="Aptos" w:hAnsi="Aptos"/>
                          <w:sz w:val="22"/>
                          <w:szCs w:val="22"/>
                        </w:rPr>
                        <w:t>nds!</w:t>
                      </w:r>
                    </w:p>
                    <w:p w14:paraId="1AE7B4A6" w14:textId="0302ACA1" w:rsidR="009A7371" w:rsidRPr="00A75BFA" w:rsidRDefault="009A7371">
                      <w:pPr>
                        <w:rPr>
                          <w:rFonts w:ascii="Aptos" w:hAnsi="Aptos"/>
                          <w:sz w:val="16"/>
                          <w:szCs w:val="16"/>
                        </w:rPr>
                      </w:pPr>
                    </w:p>
                    <w:p w14:paraId="6E98C02E" w14:textId="753674AB" w:rsidR="00215E0D" w:rsidRPr="00215E0D" w:rsidRDefault="009A7371">
                      <w:pPr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</w:rPr>
                        <w:t>I</w:t>
                      </w:r>
                      <w:r w:rsidR="00892E7B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finished my meetings in Texas </w:t>
                      </w:r>
                      <w:r w:rsidR="006B0A64">
                        <w:rPr>
                          <w:rFonts w:ascii="Aptos" w:hAnsi="Aptos"/>
                          <w:sz w:val="22"/>
                          <w:szCs w:val="22"/>
                        </w:rPr>
                        <w:t>in Southlake with my dear fr</w:t>
                      </w:r>
                      <w:r w:rsidR="00354033">
                        <w:rPr>
                          <w:rFonts w:ascii="Aptos" w:hAnsi="Aptos"/>
                          <w:sz w:val="22"/>
                          <w:szCs w:val="22"/>
                        </w:rPr>
                        <w:t>iend Pastor Clayton Reed</w:t>
                      </w:r>
                      <w:r w:rsidR="002E61F6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. </w:t>
                      </w:r>
                      <w:r w:rsidR="006E1607">
                        <w:rPr>
                          <w:rFonts w:ascii="Aptos" w:hAnsi="Aptos"/>
                          <w:sz w:val="22"/>
                          <w:szCs w:val="22"/>
                        </w:rPr>
                        <w:t>The</w:t>
                      </w:r>
                      <w:r w:rsidR="00E50E1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</w:t>
                      </w:r>
                      <w:r w:rsidR="000116E1">
                        <w:rPr>
                          <w:rFonts w:ascii="Aptos" w:hAnsi="Aptos"/>
                          <w:sz w:val="22"/>
                          <w:szCs w:val="22"/>
                        </w:rPr>
                        <w:t>wonderful</w:t>
                      </w:r>
                      <w:r w:rsidR="00E50E1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</w:t>
                      </w:r>
                      <w:r w:rsidR="00D55770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people </w:t>
                      </w:r>
                      <w:r w:rsidR="00436EBB">
                        <w:rPr>
                          <w:rFonts w:ascii="Aptos" w:hAnsi="Aptos"/>
                          <w:sz w:val="22"/>
                          <w:szCs w:val="22"/>
                        </w:rPr>
                        <w:t>at Southlake Baptist Church</w:t>
                      </w:r>
                      <w:r w:rsidR="00D55770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</w:t>
                      </w:r>
                      <w:r w:rsidR="002B62D2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have partnered with us in so many ways for many years </w:t>
                      </w:r>
                      <w:r w:rsidR="00436EBB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now. </w:t>
                      </w:r>
                      <w:r w:rsidR="002E61F6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I was privileged to </w:t>
                      </w:r>
                      <w:r w:rsidR="00334F10">
                        <w:rPr>
                          <w:rFonts w:ascii="Aptos" w:hAnsi="Aptos"/>
                          <w:sz w:val="22"/>
                          <w:szCs w:val="22"/>
                        </w:rPr>
                        <w:t>preach there on Father’s Day to a full house</w:t>
                      </w:r>
                      <w:r w:rsidR="00AB5EFD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</w:t>
                      </w:r>
                      <w:r w:rsidR="000116E1">
                        <w:rPr>
                          <w:rFonts w:ascii="Aptos" w:hAnsi="Aptos"/>
                          <w:sz w:val="22"/>
                          <w:szCs w:val="22"/>
                        </w:rPr>
                        <w:t>and</w:t>
                      </w:r>
                      <w:r w:rsidR="00AB5EFD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to</w:t>
                      </w:r>
                      <w:r w:rsidR="001A277A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participate in their DVBS for a couple of days</w:t>
                      </w:r>
                      <w:r w:rsidR="00E50E1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. </w:t>
                      </w:r>
                      <w:r w:rsidR="007211D1">
                        <w:rPr>
                          <w:rFonts w:ascii="Aptos" w:hAnsi="Aptos"/>
                          <w:sz w:val="22"/>
                          <w:szCs w:val="22"/>
                        </w:rPr>
                        <w:t>Bro. Clay and I have a special connection. He and h</w:t>
                      </w:r>
                      <w:r w:rsidR="00504C44">
                        <w:rPr>
                          <w:rFonts w:ascii="Aptos" w:hAnsi="Aptos"/>
                          <w:sz w:val="22"/>
                          <w:szCs w:val="22"/>
                        </w:rPr>
                        <w:t>is family were part of our ministry</w:t>
                      </w:r>
                      <w:r w:rsidR="00D607BC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in Waco for a time</w:t>
                      </w:r>
                      <w:r w:rsidR="00424465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. I had the JOY </w:t>
                      </w:r>
                      <w:r w:rsidR="00DC2994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of baptizing him as a small boy after his dad </w:t>
                      </w:r>
                      <w:r w:rsidR="00E10E6B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led him to Christ. Years later </w:t>
                      </w:r>
                      <w:r w:rsidR="00D46BE5">
                        <w:rPr>
                          <w:rFonts w:ascii="Aptos" w:hAnsi="Aptos"/>
                          <w:sz w:val="22"/>
                          <w:szCs w:val="22"/>
                        </w:rPr>
                        <w:t>we reconnected in South</w:t>
                      </w:r>
                      <w:r w:rsidR="00AB5EFD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lake. </w:t>
                      </w:r>
                      <w:r w:rsidR="000116E1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His grandparents, </w:t>
                      </w:r>
                      <w:r w:rsidR="001F3838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Pastor </w:t>
                      </w:r>
                      <w:r w:rsidR="00272D60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and Mrs. </w:t>
                      </w:r>
                      <w:r w:rsidR="001F3838">
                        <w:rPr>
                          <w:rFonts w:ascii="Aptos" w:hAnsi="Aptos"/>
                          <w:sz w:val="22"/>
                          <w:szCs w:val="22"/>
                        </w:rPr>
                        <w:t>Roe Reed</w:t>
                      </w:r>
                      <w:r w:rsidR="00272D60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were precious </w:t>
                      </w:r>
                      <w:r w:rsidR="007813BE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friends and faithful servants for our dear Lord. </w:t>
                      </w:r>
                      <w:r w:rsidR="005B29B1">
                        <w:rPr>
                          <w:rFonts w:ascii="Aptos" w:hAnsi="Aptos"/>
                          <w:sz w:val="22"/>
                          <w:szCs w:val="22"/>
                        </w:rPr>
                        <w:t>Their legacy lives on in their children and grandchildren.</w:t>
                      </w:r>
                      <w:r w:rsidR="00272D60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</w:t>
                      </w:r>
                      <w:r w:rsidR="009A35CA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It is such an encouragement to see how God </w:t>
                      </w:r>
                      <w:r w:rsidR="000A4CA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has blessed </w:t>
                      </w:r>
                      <w:r w:rsidR="003E09B4">
                        <w:rPr>
                          <w:rFonts w:ascii="Aptos" w:hAnsi="Aptos"/>
                          <w:sz w:val="22"/>
                          <w:szCs w:val="22"/>
                        </w:rPr>
                        <w:t>Pastor Reed and Heather</w:t>
                      </w:r>
                      <w:r w:rsidR="005C1F6E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and their </w:t>
                      </w:r>
                      <w:r w:rsidR="00414AFE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family </w:t>
                      </w:r>
                      <w:r w:rsidR="005C1F6E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in their ministry </w:t>
                      </w:r>
                      <w:r w:rsidR="00910584">
                        <w:rPr>
                          <w:rFonts w:ascii="Aptos" w:hAnsi="Aptos"/>
                          <w:sz w:val="22"/>
                          <w:szCs w:val="22"/>
                        </w:rPr>
                        <w:t>in Southlake</w:t>
                      </w:r>
                      <w:r w:rsidR="00414AFE">
                        <w:rPr>
                          <w:rFonts w:ascii="Aptos" w:hAnsi="Aptos"/>
                          <w:sz w:val="22"/>
                          <w:szCs w:val="22"/>
                        </w:rPr>
                        <w:t>. An added blessing was having my grandda</w:t>
                      </w:r>
                      <w:r w:rsidR="000B7F1E">
                        <w:rPr>
                          <w:rFonts w:ascii="Aptos" w:hAnsi="Aptos"/>
                          <w:sz w:val="22"/>
                          <w:szCs w:val="22"/>
                        </w:rPr>
                        <w:t>ughter, Emily</w:t>
                      </w:r>
                      <w:r w:rsidR="00D1049B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and her husband</w:t>
                      </w:r>
                      <w:r w:rsidR="00F864C6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</w:t>
                      </w:r>
                      <w:r w:rsidR="00D1049B">
                        <w:rPr>
                          <w:rFonts w:ascii="Aptos" w:hAnsi="Aptos"/>
                          <w:sz w:val="22"/>
                          <w:szCs w:val="22"/>
                        </w:rPr>
                        <w:t>T</w:t>
                      </w:r>
                      <w:r w:rsidR="00F864C6">
                        <w:rPr>
                          <w:rFonts w:ascii="Aptos" w:hAnsi="Aptos"/>
                          <w:sz w:val="22"/>
                          <w:szCs w:val="22"/>
                        </w:rPr>
                        <w:t>r</w:t>
                      </w:r>
                      <w:r w:rsidR="00D1049B">
                        <w:rPr>
                          <w:rFonts w:ascii="Aptos" w:hAnsi="Aptos"/>
                          <w:sz w:val="22"/>
                          <w:szCs w:val="22"/>
                        </w:rPr>
                        <w:t>evor</w:t>
                      </w:r>
                      <w:r w:rsidR="00F864C6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and</w:t>
                      </w:r>
                      <w:r w:rsidR="00DC137E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daughter </w:t>
                      </w:r>
                      <w:r w:rsidR="00F10747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Lilly </w:t>
                      </w:r>
                      <w:r w:rsidR="00DC137E">
                        <w:rPr>
                          <w:rFonts w:ascii="Aptos" w:hAnsi="Aptos"/>
                          <w:sz w:val="22"/>
                          <w:szCs w:val="22"/>
                        </w:rPr>
                        <w:t>(</w:t>
                      </w:r>
                      <w:r w:rsidR="00C326A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my newest </w:t>
                      </w:r>
                      <w:r w:rsidR="00DC137E">
                        <w:rPr>
                          <w:rFonts w:ascii="Aptos" w:hAnsi="Aptos"/>
                          <w:sz w:val="22"/>
                          <w:szCs w:val="22"/>
                        </w:rPr>
                        <w:t>g</w:t>
                      </w:r>
                      <w:r w:rsidR="00C326A9">
                        <w:rPr>
                          <w:rFonts w:ascii="Aptos" w:hAnsi="Aptos"/>
                          <w:sz w:val="22"/>
                          <w:szCs w:val="22"/>
                        </w:rPr>
                        <w:t>reat</w:t>
                      </w:r>
                      <w:r w:rsidR="003936B1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-granddaughter) </w:t>
                      </w:r>
                      <w:r w:rsidR="00535C1D">
                        <w:rPr>
                          <w:rFonts w:ascii="Aptos" w:hAnsi="Aptos"/>
                          <w:sz w:val="22"/>
                          <w:szCs w:val="22"/>
                        </w:rPr>
                        <w:t>in the service</w:t>
                      </w:r>
                      <w:r w:rsidR="00EA5A08">
                        <w:rPr>
                          <w:rFonts w:ascii="Aptos" w:hAnsi="Aptos"/>
                          <w:sz w:val="22"/>
                          <w:szCs w:val="22"/>
                        </w:rPr>
                        <w:t>.</w:t>
                      </w:r>
                    </w:p>
                    <w:p w14:paraId="63EF3D67" w14:textId="77777777" w:rsidR="00947593" w:rsidRPr="00E65C44" w:rsidRDefault="00947593">
                      <w:pPr>
                        <w:rPr>
                          <w:rFonts w:ascii="Aptos" w:hAnsi="Aptos"/>
                          <w:sz w:val="16"/>
                          <w:szCs w:val="16"/>
                        </w:rPr>
                      </w:pPr>
                    </w:p>
                    <w:p w14:paraId="5108DD9E" w14:textId="062613F1" w:rsidR="005E2C2C" w:rsidRDefault="00D012ED">
                      <w:pPr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sz w:val="22"/>
                          <w:szCs w:val="22"/>
                        </w:rPr>
                        <w:t xml:space="preserve">Thank you for praying for our meeting </w:t>
                      </w:r>
                      <w:r w:rsidR="00D5785B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in Guatemala. It was a </w:t>
                      </w:r>
                      <w:r w:rsidR="00415B08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blessing to </w:t>
                      </w:r>
                      <w:r w:rsidR="00843F54">
                        <w:rPr>
                          <w:rFonts w:ascii="Aptos" w:hAnsi="Aptos"/>
                          <w:sz w:val="22"/>
                          <w:szCs w:val="22"/>
                        </w:rPr>
                        <w:t>minister</w:t>
                      </w:r>
                      <w:r w:rsidR="00887C14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with</w:t>
                      </w:r>
                      <w:r w:rsidR="00415B08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B</w:t>
                      </w:r>
                      <w:r w:rsidR="00F50F05">
                        <w:rPr>
                          <w:rFonts w:ascii="Aptos" w:hAnsi="Aptos"/>
                          <w:sz w:val="22"/>
                          <w:szCs w:val="22"/>
                        </w:rPr>
                        <w:t>ryan and LeeAnne</w:t>
                      </w:r>
                      <w:r w:rsidR="00843F54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Treadway</w:t>
                      </w:r>
                      <w:r w:rsidR="00887C14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and Pastor Rudis </w:t>
                      </w:r>
                      <w:r w:rsidR="00B237C6">
                        <w:rPr>
                          <w:rFonts w:ascii="Aptos" w:hAnsi="Aptos"/>
                          <w:sz w:val="22"/>
                          <w:szCs w:val="22"/>
                        </w:rPr>
                        <w:t>Diaz and his wife Ruth and son Rudy</w:t>
                      </w:r>
                      <w:r w:rsidR="00A335E0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. The </w:t>
                      </w:r>
                      <w:r w:rsidR="00A332CD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65 </w:t>
                      </w:r>
                      <w:r w:rsidR="00A335E0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pastors and leaders </w:t>
                      </w:r>
                      <w:r w:rsidR="00C169AD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who attended were </w:t>
                      </w:r>
                      <w:r w:rsidR="000E30BB">
                        <w:rPr>
                          <w:rFonts w:ascii="Aptos" w:hAnsi="Aptos"/>
                          <w:sz w:val="22"/>
                          <w:szCs w:val="22"/>
                        </w:rPr>
                        <w:t>gracious</w:t>
                      </w:r>
                      <w:r w:rsidR="005E2C2C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and att</w:t>
                      </w:r>
                      <w:r w:rsidR="005B3F96">
                        <w:rPr>
                          <w:rFonts w:ascii="Aptos" w:hAnsi="Aptos"/>
                          <w:sz w:val="22"/>
                          <w:szCs w:val="22"/>
                        </w:rPr>
                        <w:t>entive.</w:t>
                      </w:r>
                      <w:r w:rsidR="00D15CB4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</w:t>
                      </w:r>
                      <w:r w:rsidR="000E30BB">
                        <w:rPr>
                          <w:rFonts w:ascii="Aptos" w:hAnsi="Aptos"/>
                          <w:sz w:val="22"/>
                          <w:szCs w:val="22"/>
                        </w:rPr>
                        <w:t>They</w:t>
                      </w:r>
                      <w:r w:rsidR="00051CE3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made commitments to train</w:t>
                      </w:r>
                      <w:r w:rsidR="002C0FA2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1808 new </w:t>
                      </w:r>
                      <w:r w:rsidR="00117CEE">
                        <w:rPr>
                          <w:rFonts w:ascii="Aptos" w:hAnsi="Aptos"/>
                          <w:sz w:val="22"/>
                          <w:szCs w:val="22"/>
                        </w:rPr>
                        <w:t>s</w:t>
                      </w:r>
                      <w:r w:rsidR="002C0FA2">
                        <w:rPr>
                          <w:rFonts w:ascii="Aptos" w:hAnsi="Aptos"/>
                          <w:sz w:val="22"/>
                          <w:szCs w:val="22"/>
                        </w:rPr>
                        <w:t>oulwinners</w:t>
                      </w:r>
                      <w:r w:rsidR="00117CEE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and plant 43 new churches in the ne</w:t>
                      </w:r>
                      <w:r w:rsidR="00C600E7">
                        <w:rPr>
                          <w:rFonts w:ascii="Aptos" w:hAnsi="Aptos"/>
                          <w:sz w:val="22"/>
                          <w:szCs w:val="22"/>
                        </w:rPr>
                        <w:t>xt two years. We are praying that God will</w:t>
                      </w:r>
                      <w:r w:rsidR="008E2AEE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establish a strong presence </w:t>
                      </w:r>
                      <w:r w:rsidR="0093050E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for our </w:t>
                      </w:r>
                      <w:r w:rsidR="00C6380E">
                        <w:rPr>
                          <w:rFonts w:ascii="Aptos" w:hAnsi="Aptos"/>
                          <w:sz w:val="22"/>
                          <w:szCs w:val="22"/>
                        </w:rPr>
                        <w:t>ministry in</w:t>
                      </w:r>
                      <w:r w:rsidR="0093050E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churches </w:t>
                      </w:r>
                      <w:r w:rsidR="008E2AEE">
                        <w:rPr>
                          <w:rFonts w:ascii="Aptos" w:hAnsi="Aptos"/>
                          <w:sz w:val="22"/>
                          <w:szCs w:val="22"/>
                        </w:rPr>
                        <w:t>there</w:t>
                      </w:r>
                      <w:r w:rsidR="00F432E1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. </w:t>
                      </w:r>
                      <w:r w:rsidR="00813B53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The </w:t>
                      </w:r>
                      <w:r w:rsidR="00EC0177">
                        <w:rPr>
                          <w:rFonts w:ascii="Aptos" w:hAnsi="Aptos"/>
                          <w:sz w:val="22"/>
                          <w:szCs w:val="22"/>
                        </w:rPr>
                        <w:t>power of the Gospel in the lives</w:t>
                      </w:r>
                      <w:r w:rsidR="00E11640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and ministries</w:t>
                      </w:r>
                      <w:r w:rsidR="00EC0177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of faithful </w:t>
                      </w:r>
                      <w:r w:rsidR="00E11640">
                        <w:rPr>
                          <w:rFonts w:ascii="Aptos" w:hAnsi="Aptos"/>
                          <w:sz w:val="22"/>
                          <w:szCs w:val="22"/>
                        </w:rPr>
                        <w:t>Christians</w:t>
                      </w:r>
                      <w:r w:rsidR="00322EBD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</w:t>
                      </w:r>
                      <w:r w:rsidR="0089513E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sharing that </w:t>
                      </w:r>
                      <w:r w:rsidR="00FE6C74">
                        <w:rPr>
                          <w:rFonts w:ascii="Aptos" w:hAnsi="Aptos"/>
                          <w:sz w:val="22"/>
                          <w:szCs w:val="22"/>
                        </w:rPr>
                        <w:t>message in</w:t>
                      </w:r>
                      <w:r w:rsidR="005B012D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their</w:t>
                      </w:r>
                      <w:r w:rsidR="000A755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respective </w:t>
                      </w:r>
                      <w:r w:rsidR="00EE6707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communities </w:t>
                      </w:r>
                      <w:r w:rsidR="0089513E">
                        <w:rPr>
                          <w:rFonts w:ascii="Aptos" w:hAnsi="Aptos"/>
                          <w:sz w:val="22"/>
                          <w:szCs w:val="22"/>
                        </w:rPr>
                        <w:t>is always the</w:t>
                      </w:r>
                      <w:r w:rsidR="00FE6C74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primary </w:t>
                      </w:r>
                      <w:r w:rsidR="008A224E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goal of </w:t>
                      </w:r>
                      <w:r w:rsidR="00F042FC">
                        <w:rPr>
                          <w:rFonts w:ascii="Aptos" w:hAnsi="Aptos"/>
                          <w:sz w:val="22"/>
                          <w:szCs w:val="22"/>
                        </w:rPr>
                        <w:t>our ministry</w:t>
                      </w:r>
                      <w:r w:rsidR="00E2373B">
                        <w:rPr>
                          <w:rFonts w:ascii="Aptos" w:hAnsi="Aptos"/>
                          <w:sz w:val="22"/>
                          <w:szCs w:val="22"/>
                        </w:rPr>
                        <w:t>.</w:t>
                      </w:r>
                    </w:p>
                    <w:p w14:paraId="7388EE8D" w14:textId="77777777" w:rsidR="005E2C2C" w:rsidRPr="00E65C44" w:rsidRDefault="005E2C2C">
                      <w:pPr>
                        <w:rPr>
                          <w:rFonts w:ascii="Aptos" w:hAnsi="Aptos"/>
                          <w:sz w:val="16"/>
                          <w:szCs w:val="16"/>
                        </w:rPr>
                      </w:pPr>
                    </w:p>
                    <w:p w14:paraId="0566015E" w14:textId="49A3E33C" w:rsidR="009B22D1" w:rsidRDefault="005D7237">
                      <w:pPr>
                        <w:rPr>
                          <w:rFonts w:ascii="Courgette" w:hAnsi="Courgette"/>
                          <w:sz w:val="21"/>
                          <w:szCs w:val="21"/>
                        </w:rPr>
                      </w:pPr>
                      <w:r w:rsidRPr="005D7237">
                        <w:rPr>
                          <w:rFonts w:ascii="Courgette" w:hAnsi="Courgette"/>
                          <w:sz w:val="21"/>
                          <w:szCs w:val="21"/>
                        </w:rPr>
                        <w:t>JAMES G ADAM</w:t>
                      </w:r>
                      <w:r w:rsidR="006A5AF2">
                        <w:rPr>
                          <w:rFonts w:ascii="Courgette" w:hAnsi="Courgette"/>
                          <w:sz w:val="21"/>
                          <w:szCs w:val="21"/>
                        </w:rPr>
                        <w:t>S</w:t>
                      </w:r>
                      <w:r w:rsidR="004C6033">
                        <w:rPr>
                          <w:rFonts w:ascii="Courgette" w:hAnsi="Courgette"/>
                          <w:sz w:val="21"/>
                          <w:szCs w:val="21"/>
                        </w:rPr>
                        <w:tab/>
                      </w:r>
                      <w:r w:rsidR="004C6033">
                        <w:rPr>
                          <w:rFonts w:ascii="Courgette" w:hAnsi="Courgette"/>
                          <w:sz w:val="21"/>
                          <w:szCs w:val="21"/>
                        </w:rPr>
                        <w:tab/>
                      </w:r>
                    </w:p>
                    <w:p w14:paraId="08958386" w14:textId="2992CDB5" w:rsidR="00D95D0E" w:rsidRDefault="00D95D0E">
                      <w:pPr>
                        <w:rPr>
                          <w:rFonts w:ascii="Cambria" w:hAnsi="Cambria"/>
                          <w:b/>
                          <w:bCs/>
                          <w:sz w:val="21"/>
                          <w:szCs w:val="21"/>
                        </w:rPr>
                      </w:pPr>
                      <w:r w:rsidRPr="00D95D0E">
                        <w:rPr>
                          <w:rFonts w:ascii="Cambria" w:hAnsi="Cambria"/>
                          <w:b/>
                          <w:bCs/>
                          <w:sz w:val="21"/>
                          <w:szCs w:val="21"/>
                        </w:rPr>
                        <w:t>OGI Latin America</w:t>
                      </w:r>
                    </w:p>
                    <w:p w14:paraId="7846EEFD" w14:textId="36B2CD24" w:rsidR="006A5AF2" w:rsidRPr="005D7237" w:rsidRDefault="00C6380E">
                      <w:pPr>
                        <w:rPr>
                          <w:rFonts w:ascii="Courgette" w:hAnsi="Courgette"/>
                          <w:sz w:val="21"/>
                          <w:szCs w:val="21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sz w:val="21"/>
                          <w:szCs w:val="21"/>
                        </w:rPr>
                        <w:t>Romans</w:t>
                      </w:r>
                      <w:r w:rsidR="00076B6D">
                        <w:rPr>
                          <w:rFonts w:ascii="Cambria" w:hAnsi="Cambria"/>
                          <w:b/>
                          <w:bCs/>
                          <w:sz w:val="21"/>
                          <w:szCs w:val="21"/>
                        </w:rPr>
                        <w:t xml:space="preserve"> 8:31-</w:t>
                      </w:r>
                      <w:r w:rsidR="00EF5D22">
                        <w:rPr>
                          <w:rFonts w:ascii="Cambria" w:hAnsi="Cambria"/>
                          <w:b/>
                          <w:bCs/>
                          <w:sz w:val="21"/>
                          <w:szCs w:val="21"/>
                        </w:rPr>
                        <w:t>39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5F4470A" w14:textId="072EA387" w:rsidR="0065709F" w:rsidRDefault="0065709F" w:rsidP="0065709F">
      <w:pPr>
        <w:pStyle w:val="NormalWeb"/>
      </w:pPr>
    </w:p>
    <w:p w14:paraId="6088CF75" w14:textId="3A0912BB" w:rsidR="00975A04" w:rsidRPr="00975A04" w:rsidRDefault="00975A04" w:rsidP="00975A04">
      <w:pPr>
        <w:pStyle w:val="NormalWeb"/>
        <w:rPr>
          <w:noProof/>
        </w:rPr>
      </w:pPr>
    </w:p>
    <w:p w14:paraId="21E26B1E" w14:textId="3682301D" w:rsidR="0064387A" w:rsidRPr="0064387A" w:rsidRDefault="0064387A" w:rsidP="0064387A">
      <w:pPr>
        <w:pStyle w:val="NormalWeb"/>
        <w:rPr>
          <w:noProof/>
        </w:rPr>
      </w:pPr>
    </w:p>
    <w:p w14:paraId="7DB16D5C" w14:textId="1AA1B3D3" w:rsidR="0014509B" w:rsidRPr="0014509B" w:rsidRDefault="0014509B" w:rsidP="0014509B">
      <w:pPr>
        <w:pStyle w:val="NormalWeb"/>
        <w:rPr>
          <w:noProof/>
        </w:rPr>
      </w:pPr>
    </w:p>
    <w:p w14:paraId="68C03FEA" w14:textId="76028997" w:rsidR="00445739" w:rsidRPr="00445739" w:rsidRDefault="00C32A7F" w:rsidP="00445739">
      <w:pPr>
        <w:pStyle w:val="NormalWeb"/>
        <w:rPr>
          <w:noProof/>
        </w:rPr>
      </w:pPr>
      <w:r>
        <w:rPr>
          <w:noProof/>
        </w:rPr>
        <w:t xml:space="preserve"> </w:t>
      </w:r>
    </w:p>
    <w:p w14:paraId="251D02C6" w14:textId="4F14E84A" w:rsidR="008E34F3" w:rsidRPr="008E34F3" w:rsidRDefault="008F58DE" w:rsidP="008E34F3">
      <w:pPr>
        <w:pStyle w:val="NormalWeb"/>
        <w:rPr>
          <w:noProof/>
        </w:rPr>
      </w:pPr>
      <w:r>
        <w:rPr>
          <w:noProof/>
        </w:rPr>
        <w:t xml:space="preserve"> </w:t>
      </w:r>
    </w:p>
    <w:p w14:paraId="438F3F3D" w14:textId="261DCBFD" w:rsidR="00CD4EB5" w:rsidRPr="00CD4EB5" w:rsidRDefault="00CD4EB5" w:rsidP="00CD4EB5">
      <w:pPr>
        <w:pStyle w:val="NormalWeb"/>
        <w:rPr>
          <w:noProof/>
        </w:rPr>
      </w:pPr>
    </w:p>
    <w:p w14:paraId="2423C5CA" w14:textId="1759C9F1" w:rsidR="00E21A7F" w:rsidRPr="00E21A7F" w:rsidRDefault="00857B10" w:rsidP="00E21A7F">
      <w:pPr>
        <w:tabs>
          <w:tab w:val="left" w:pos="4140"/>
        </w:tabs>
        <w:rPr>
          <w:noProof/>
        </w:rPr>
      </w:pPr>
      <w:r>
        <w:rPr>
          <w:noProof/>
        </w:rPr>
        <w:t xml:space="preserve"> </w:t>
      </w:r>
      <w:r w:rsidR="00A82877">
        <w:rPr>
          <w:noProof/>
        </w:rPr>
        <w:t xml:space="preserve"> </w:t>
      </w:r>
      <w:r>
        <w:rPr>
          <w:noProof/>
        </w:rPr>
        <w:t xml:space="preserve"> </w:t>
      </w:r>
    </w:p>
    <w:p w14:paraId="22A497BD" w14:textId="69242091" w:rsidR="0017399F" w:rsidRPr="0017399F" w:rsidRDefault="0017399F" w:rsidP="0017399F">
      <w:pPr>
        <w:tabs>
          <w:tab w:val="left" w:pos="4140"/>
        </w:tabs>
        <w:rPr>
          <w:lang w:eastAsia="x-none"/>
        </w:rPr>
      </w:pPr>
    </w:p>
    <w:p w14:paraId="61146E17" w14:textId="0380A517" w:rsidR="00C9483F" w:rsidRPr="00C9483F" w:rsidRDefault="00C9483F" w:rsidP="00C9483F">
      <w:pPr>
        <w:tabs>
          <w:tab w:val="left" w:pos="4140"/>
        </w:tabs>
        <w:rPr>
          <w:lang w:eastAsia="x-none"/>
        </w:rPr>
      </w:pPr>
    </w:p>
    <w:p w14:paraId="6E681829" w14:textId="06A12561" w:rsidR="007D49CA" w:rsidRPr="007D49CA" w:rsidRDefault="007D49CA" w:rsidP="007D49CA">
      <w:pPr>
        <w:tabs>
          <w:tab w:val="left" w:pos="4140"/>
        </w:tabs>
        <w:rPr>
          <w:lang w:eastAsia="x-none"/>
        </w:rPr>
      </w:pPr>
    </w:p>
    <w:p w14:paraId="3C709CE9" w14:textId="25296CB0" w:rsidR="000A0295" w:rsidRDefault="000A0295" w:rsidP="00E77E0D">
      <w:pPr>
        <w:tabs>
          <w:tab w:val="left" w:pos="4140"/>
        </w:tabs>
      </w:pPr>
    </w:p>
    <w:p w14:paraId="570EAD5B" w14:textId="1619980F" w:rsidR="00CC0E4A" w:rsidRPr="00AE2C64" w:rsidRDefault="006E1607" w:rsidP="00E77E0D">
      <w:pPr>
        <w:tabs>
          <w:tab w:val="left" w:pos="4140"/>
        </w:tabs>
        <w:rPr>
          <w:lang w:eastAsia="x-none"/>
        </w:rPr>
      </w:pPr>
      <w:r w:rsidRPr="00176D61">
        <w:drawing>
          <wp:anchor distT="0" distB="0" distL="114300" distR="114300" simplePos="0" relativeHeight="251707392" behindDoc="0" locked="0" layoutInCell="1" allowOverlap="1" wp14:anchorId="53065A82" wp14:editId="6EEB4359">
            <wp:simplePos x="0" y="0"/>
            <wp:positionH relativeFrom="column">
              <wp:posOffset>5514340</wp:posOffset>
            </wp:positionH>
            <wp:positionV relativeFrom="paragraph">
              <wp:posOffset>2891790</wp:posOffset>
            </wp:positionV>
            <wp:extent cx="1472565" cy="922020"/>
            <wp:effectExtent l="76200" t="76200" r="127635" b="125730"/>
            <wp:wrapThrough wrapText="bothSides">
              <wp:wrapPolygon edited="0">
                <wp:start x="-559" y="-1785"/>
                <wp:lineTo x="-1118" y="-1339"/>
                <wp:lineTo x="-1118" y="22314"/>
                <wp:lineTo x="-559" y="24099"/>
                <wp:lineTo x="22634" y="24099"/>
                <wp:lineTo x="23193" y="20529"/>
                <wp:lineTo x="23193" y="5802"/>
                <wp:lineTo x="22634" y="-893"/>
                <wp:lineTo x="22634" y="-1785"/>
                <wp:lineTo x="-559" y="-1785"/>
              </wp:wrapPolygon>
            </wp:wrapThrough>
            <wp:docPr id="751335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35394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6" t="16466" r="8103" b="11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9220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x-none"/>
        </w:rPr>
        <w:drawing>
          <wp:anchor distT="0" distB="0" distL="114300" distR="114300" simplePos="0" relativeHeight="251708416" behindDoc="0" locked="0" layoutInCell="1" allowOverlap="1" wp14:anchorId="1B4A595F" wp14:editId="77E81CB2">
            <wp:simplePos x="0" y="0"/>
            <wp:positionH relativeFrom="margin">
              <wp:posOffset>753110</wp:posOffset>
            </wp:positionH>
            <wp:positionV relativeFrom="paragraph">
              <wp:posOffset>2804795</wp:posOffset>
            </wp:positionV>
            <wp:extent cx="1297940" cy="977900"/>
            <wp:effectExtent l="76200" t="76200" r="130810" b="127000"/>
            <wp:wrapThrough wrapText="bothSides">
              <wp:wrapPolygon edited="0">
                <wp:start x="-634" y="-1683"/>
                <wp:lineTo x="-1268" y="-1262"/>
                <wp:lineTo x="-1268" y="22301"/>
                <wp:lineTo x="-634" y="23984"/>
                <wp:lineTo x="22826" y="23984"/>
                <wp:lineTo x="23460" y="19356"/>
                <wp:lineTo x="23460" y="5470"/>
                <wp:lineTo x="22826" y="-842"/>
                <wp:lineTo x="22826" y="-1683"/>
                <wp:lineTo x="-634" y="-1683"/>
              </wp:wrapPolygon>
            </wp:wrapThrough>
            <wp:docPr id="8317159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977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x-none"/>
        </w:rPr>
        <w:drawing>
          <wp:anchor distT="0" distB="0" distL="114300" distR="114300" simplePos="0" relativeHeight="251709440" behindDoc="0" locked="0" layoutInCell="1" allowOverlap="1" wp14:anchorId="4268FD2F" wp14:editId="33FE5A4D">
            <wp:simplePos x="0" y="0"/>
            <wp:positionH relativeFrom="column">
              <wp:posOffset>2354580</wp:posOffset>
            </wp:positionH>
            <wp:positionV relativeFrom="paragraph">
              <wp:posOffset>2780665</wp:posOffset>
            </wp:positionV>
            <wp:extent cx="1380490" cy="1033145"/>
            <wp:effectExtent l="76200" t="76200" r="124460" b="128905"/>
            <wp:wrapThrough wrapText="bothSides">
              <wp:wrapPolygon edited="0">
                <wp:start x="-596" y="-1593"/>
                <wp:lineTo x="-1192" y="-1195"/>
                <wp:lineTo x="-1192" y="22304"/>
                <wp:lineTo x="-596" y="23897"/>
                <wp:lineTo x="22653" y="23897"/>
                <wp:lineTo x="23249" y="18321"/>
                <wp:lineTo x="23249" y="5178"/>
                <wp:lineTo x="22653" y="-797"/>
                <wp:lineTo x="22653" y="-1593"/>
                <wp:lineTo x="-596" y="-1593"/>
              </wp:wrapPolygon>
            </wp:wrapThrough>
            <wp:docPr id="18569670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0331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x-none"/>
        </w:rPr>
        <w:drawing>
          <wp:anchor distT="0" distB="0" distL="114300" distR="114300" simplePos="0" relativeHeight="251710464" behindDoc="0" locked="0" layoutInCell="1" allowOverlap="1" wp14:anchorId="4138C1E4" wp14:editId="4526ADD8">
            <wp:simplePos x="0" y="0"/>
            <wp:positionH relativeFrom="column">
              <wp:posOffset>4046220</wp:posOffset>
            </wp:positionH>
            <wp:positionV relativeFrom="paragraph">
              <wp:posOffset>2655570</wp:posOffset>
            </wp:positionV>
            <wp:extent cx="1033145" cy="1144270"/>
            <wp:effectExtent l="76200" t="76200" r="128905" b="132080"/>
            <wp:wrapThrough wrapText="bothSides">
              <wp:wrapPolygon edited="0">
                <wp:start x="-797" y="-1438"/>
                <wp:lineTo x="-1593" y="-1079"/>
                <wp:lineTo x="-1593" y="21936"/>
                <wp:lineTo x="-797" y="23734"/>
                <wp:lineTo x="23100" y="23734"/>
                <wp:lineTo x="23897" y="21936"/>
                <wp:lineTo x="23897" y="4675"/>
                <wp:lineTo x="23100" y="-719"/>
                <wp:lineTo x="23100" y="-1438"/>
                <wp:lineTo x="-797" y="-1438"/>
              </wp:wrapPolygon>
            </wp:wrapThrough>
            <wp:docPr id="6781113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4427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A20B7">
        <w:rPr>
          <w:noProof/>
        </w:rPr>
        <w:drawing>
          <wp:anchor distT="0" distB="0" distL="114300" distR="114300" simplePos="0" relativeHeight="250980864" behindDoc="0" locked="0" layoutInCell="1" allowOverlap="1" wp14:anchorId="1E33938E" wp14:editId="44EA29A4">
            <wp:simplePos x="0" y="0"/>
            <wp:positionH relativeFrom="margin">
              <wp:posOffset>9812020</wp:posOffset>
            </wp:positionH>
            <wp:positionV relativeFrom="margin">
              <wp:posOffset>3493135</wp:posOffset>
            </wp:positionV>
            <wp:extent cx="1974850" cy="1479550"/>
            <wp:effectExtent l="0" t="0" r="6350" b="6350"/>
            <wp:wrapSquare wrapText="bothSides"/>
            <wp:docPr id="44" name="Picture 27" descr="IMG_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_009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0E4A" w:rsidRPr="00AE2C64" w:rsidSect="007C0D4D">
      <w:pgSz w:w="12240" w:h="15840"/>
      <w:pgMar w:top="0" w:right="0" w:bottom="144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CEA8C" w14:textId="77777777" w:rsidR="00923F6A" w:rsidRDefault="00923F6A" w:rsidP="0042073C">
      <w:r>
        <w:separator/>
      </w:r>
    </w:p>
  </w:endnote>
  <w:endnote w:type="continuationSeparator" w:id="0">
    <w:p w14:paraId="6F2D2490" w14:textId="77777777" w:rsidR="00923F6A" w:rsidRDefault="00923F6A" w:rsidP="0042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gette">
    <w:panose1 w:val="02000603070400060004"/>
    <w:charset w:val="00"/>
    <w:family w:val="auto"/>
    <w:pitch w:val="variable"/>
    <w:sig w:usb0="A00000A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611F0" w14:textId="77777777" w:rsidR="00923F6A" w:rsidRDefault="00923F6A" w:rsidP="0042073C">
      <w:r>
        <w:separator/>
      </w:r>
    </w:p>
  </w:footnote>
  <w:footnote w:type="continuationSeparator" w:id="0">
    <w:p w14:paraId="71EF4C90" w14:textId="77777777" w:rsidR="00923F6A" w:rsidRDefault="00923F6A" w:rsidP="00420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2pt;height:26.5pt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" o:bullet="t">
        <v:imagedata r:id="rId1" o:title=""/>
      </v:shape>
    </w:pict>
  </w:numPicBullet>
  <w:abstractNum w:abstractNumId="0" w15:restartNumberingAfterBreak="0">
    <w:nsid w:val="02CC7E92"/>
    <w:multiLevelType w:val="hybridMultilevel"/>
    <w:tmpl w:val="188CF356"/>
    <w:lvl w:ilvl="0" w:tplc="D0EC6D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56FF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5EB4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C4F0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8A1E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D02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04F6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626B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DCD3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2D14257"/>
    <w:multiLevelType w:val="hybridMultilevel"/>
    <w:tmpl w:val="651A2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5754"/>
    <w:multiLevelType w:val="hybridMultilevel"/>
    <w:tmpl w:val="E2C40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8473F"/>
    <w:multiLevelType w:val="hybridMultilevel"/>
    <w:tmpl w:val="F0DCA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E76F7"/>
    <w:multiLevelType w:val="hybridMultilevel"/>
    <w:tmpl w:val="69FC7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C4D3B"/>
    <w:multiLevelType w:val="hybridMultilevel"/>
    <w:tmpl w:val="36D26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35434"/>
    <w:multiLevelType w:val="hybridMultilevel"/>
    <w:tmpl w:val="47E8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309D"/>
    <w:multiLevelType w:val="hybridMultilevel"/>
    <w:tmpl w:val="6E7C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2360A"/>
    <w:multiLevelType w:val="hybridMultilevel"/>
    <w:tmpl w:val="C37C1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25355"/>
    <w:multiLevelType w:val="hybridMultilevel"/>
    <w:tmpl w:val="71868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E62B4"/>
    <w:multiLevelType w:val="hybridMultilevel"/>
    <w:tmpl w:val="BD12E6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B740F0"/>
    <w:multiLevelType w:val="hybridMultilevel"/>
    <w:tmpl w:val="AA02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CA2717"/>
    <w:multiLevelType w:val="multilevel"/>
    <w:tmpl w:val="8E946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25768F"/>
    <w:multiLevelType w:val="hybridMultilevel"/>
    <w:tmpl w:val="3350ED5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4FEB3C94"/>
    <w:multiLevelType w:val="hybridMultilevel"/>
    <w:tmpl w:val="3EFA8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34CDD"/>
    <w:multiLevelType w:val="hybridMultilevel"/>
    <w:tmpl w:val="17EE8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96613"/>
    <w:multiLevelType w:val="hybridMultilevel"/>
    <w:tmpl w:val="52B67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3378A"/>
    <w:multiLevelType w:val="hybridMultilevel"/>
    <w:tmpl w:val="E08E5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E952F8"/>
    <w:multiLevelType w:val="hybridMultilevel"/>
    <w:tmpl w:val="70AABE74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9" w15:restartNumberingAfterBreak="0">
    <w:nsid w:val="792E2452"/>
    <w:multiLevelType w:val="hybridMultilevel"/>
    <w:tmpl w:val="44481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861BD"/>
    <w:multiLevelType w:val="hybridMultilevel"/>
    <w:tmpl w:val="C2108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853C5"/>
    <w:multiLevelType w:val="hybridMultilevel"/>
    <w:tmpl w:val="CECAA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504953">
    <w:abstractNumId w:val="2"/>
  </w:num>
  <w:num w:numId="2" w16cid:durableId="1016349748">
    <w:abstractNumId w:val="15"/>
  </w:num>
  <w:num w:numId="3" w16cid:durableId="462575280">
    <w:abstractNumId w:val="16"/>
  </w:num>
  <w:num w:numId="4" w16cid:durableId="1180509095">
    <w:abstractNumId w:val="5"/>
  </w:num>
  <w:num w:numId="5" w16cid:durableId="1361736718">
    <w:abstractNumId w:val="13"/>
  </w:num>
  <w:num w:numId="6" w16cid:durableId="1289698302">
    <w:abstractNumId w:val="4"/>
  </w:num>
  <w:num w:numId="7" w16cid:durableId="1774861696">
    <w:abstractNumId w:val="10"/>
  </w:num>
  <w:num w:numId="8" w16cid:durableId="522985061">
    <w:abstractNumId w:val="19"/>
  </w:num>
  <w:num w:numId="9" w16cid:durableId="1709724838">
    <w:abstractNumId w:val="18"/>
  </w:num>
  <w:num w:numId="10" w16cid:durableId="969869049">
    <w:abstractNumId w:val="9"/>
  </w:num>
  <w:num w:numId="11" w16cid:durableId="983126534">
    <w:abstractNumId w:val="3"/>
  </w:num>
  <w:num w:numId="12" w16cid:durableId="1921059006">
    <w:abstractNumId w:val="7"/>
  </w:num>
  <w:num w:numId="13" w16cid:durableId="440809366">
    <w:abstractNumId w:val="12"/>
  </w:num>
  <w:num w:numId="14" w16cid:durableId="1289966471">
    <w:abstractNumId w:val="8"/>
  </w:num>
  <w:num w:numId="15" w16cid:durableId="424956112">
    <w:abstractNumId w:val="1"/>
  </w:num>
  <w:num w:numId="16" w16cid:durableId="2100444787">
    <w:abstractNumId w:val="17"/>
  </w:num>
  <w:num w:numId="17" w16cid:durableId="1249264427">
    <w:abstractNumId w:val="20"/>
  </w:num>
  <w:num w:numId="18" w16cid:durableId="100222617">
    <w:abstractNumId w:val="14"/>
  </w:num>
  <w:num w:numId="19" w16cid:durableId="1820657334">
    <w:abstractNumId w:val="6"/>
  </w:num>
  <w:num w:numId="20" w16cid:durableId="1294481394">
    <w:abstractNumId w:val="21"/>
  </w:num>
  <w:num w:numId="21" w16cid:durableId="1956210810">
    <w:abstractNumId w:val="0"/>
  </w:num>
  <w:num w:numId="22" w16cid:durableId="16229561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0" w:nlCheck="1" w:checkStyle="0"/>
  <w:activeWritingStyle w:appName="MSWord" w:lang="es-MX" w:vendorID="64" w:dllVersion="0" w:nlCheck="1" w:checkStyle="0"/>
  <w:activeWritingStyle w:appName="MSWord" w:lang="es-419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ZCSwsTIwNzcwMLC2MjYyUdpeDU4uLM/DyQAsNaAE35+5MsAAAA"/>
  </w:docVars>
  <w:rsids>
    <w:rsidRoot w:val="00045B0F"/>
    <w:rsid w:val="00000100"/>
    <w:rsid w:val="00000B54"/>
    <w:rsid w:val="00001C8F"/>
    <w:rsid w:val="000036F7"/>
    <w:rsid w:val="0000388E"/>
    <w:rsid w:val="000043E0"/>
    <w:rsid w:val="00004D52"/>
    <w:rsid w:val="00006131"/>
    <w:rsid w:val="00006CC2"/>
    <w:rsid w:val="00007819"/>
    <w:rsid w:val="00010368"/>
    <w:rsid w:val="000105DC"/>
    <w:rsid w:val="000116E1"/>
    <w:rsid w:val="00012123"/>
    <w:rsid w:val="000121A1"/>
    <w:rsid w:val="00013914"/>
    <w:rsid w:val="0001397C"/>
    <w:rsid w:val="000150E6"/>
    <w:rsid w:val="000155FE"/>
    <w:rsid w:val="000172EE"/>
    <w:rsid w:val="000178E5"/>
    <w:rsid w:val="00017998"/>
    <w:rsid w:val="00017CF8"/>
    <w:rsid w:val="00017D83"/>
    <w:rsid w:val="00017E55"/>
    <w:rsid w:val="0002052C"/>
    <w:rsid w:val="000208FD"/>
    <w:rsid w:val="00020EA2"/>
    <w:rsid w:val="000211AB"/>
    <w:rsid w:val="00021C50"/>
    <w:rsid w:val="00022D8C"/>
    <w:rsid w:val="000234F4"/>
    <w:rsid w:val="000235A5"/>
    <w:rsid w:val="00024633"/>
    <w:rsid w:val="00025F94"/>
    <w:rsid w:val="0002615B"/>
    <w:rsid w:val="00026B4C"/>
    <w:rsid w:val="0002752C"/>
    <w:rsid w:val="000301B9"/>
    <w:rsid w:val="00030407"/>
    <w:rsid w:val="00030521"/>
    <w:rsid w:val="00030795"/>
    <w:rsid w:val="00031C91"/>
    <w:rsid w:val="00032B69"/>
    <w:rsid w:val="00032FE3"/>
    <w:rsid w:val="00033B56"/>
    <w:rsid w:val="00033FD4"/>
    <w:rsid w:val="00035667"/>
    <w:rsid w:val="00037135"/>
    <w:rsid w:val="0003761B"/>
    <w:rsid w:val="000378FC"/>
    <w:rsid w:val="0004068B"/>
    <w:rsid w:val="00042BDD"/>
    <w:rsid w:val="00043EFF"/>
    <w:rsid w:val="00043F61"/>
    <w:rsid w:val="00044106"/>
    <w:rsid w:val="000449FD"/>
    <w:rsid w:val="00044DD3"/>
    <w:rsid w:val="0004533B"/>
    <w:rsid w:val="00045B0F"/>
    <w:rsid w:val="00045B6B"/>
    <w:rsid w:val="000507D0"/>
    <w:rsid w:val="00050E0B"/>
    <w:rsid w:val="00051CE3"/>
    <w:rsid w:val="00051FFD"/>
    <w:rsid w:val="00052080"/>
    <w:rsid w:val="000528ED"/>
    <w:rsid w:val="0005372E"/>
    <w:rsid w:val="000545B6"/>
    <w:rsid w:val="0005623E"/>
    <w:rsid w:val="000575E6"/>
    <w:rsid w:val="00060269"/>
    <w:rsid w:val="00060872"/>
    <w:rsid w:val="000615DE"/>
    <w:rsid w:val="00061D0A"/>
    <w:rsid w:val="00061D32"/>
    <w:rsid w:val="0006281E"/>
    <w:rsid w:val="00062AC4"/>
    <w:rsid w:val="000642E3"/>
    <w:rsid w:val="000672D0"/>
    <w:rsid w:val="000710B5"/>
    <w:rsid w:val="00071504"/>
    <w:rsid w:val="000719CD"/>
    <w:rsid w:val="00071CA2"/>
    <w:rsid w:val="000743F3"/>
    <w:rsid w:val="00075853"/>
    <w:rsid w:val="000767A3"/>
    <w:rsid w:val="00076B6D"/>
    <w:rsid w:val="00076DCF"/>
    <w:rsid w:val="0008032B"/>
    <w:rsid w:val="00081E15"/>
    <w:rsid w:val="00084B54"/>
    <w:rsid w:val="00086B29"/>
    <w:rsid w:val="000904FA"/>
    <w:rsid w:val="00092778"/>
    <w:rsid w:val="00092C3A"/>
    <w:rsid w:val="00093E36"/>
    <w:rsid w:val="00094CE6"/>
    <w:rsid w:val="00097863"/>
    <w:rsid w:val="00097F34"/>
    <w:rsid w:val="000A0295"/>
    <w:rsid w:val="000A20B7"/>
    <w:rsid w:val="000A3085"/>
    <w:rsid w:val="000A388B"/>
    <w:rsid w:val="000A4CA9"/>
    <w:rsid w:val="000A4EDA"/>
    <w:rsid w:val="000A4EF7"/>
    <w:rsid w:val="000A58F4"/>
    <w:rsid w:val="000A7559"/>
    <w:rsid w:val="000B0849"/>
    <w:rsid w:val="000B3EB1"/>
    <w:rsid w:val="000B48DA"/>
    <w:rsid w:val="000B6103"/>
    <w:rsid w:val="000B61EE"/>
    <w:rsid w:val="000B7771"/>
    <w:rsid w:val="000B7D82"/>
    <w:rsid w:val="000B7F1E"/>
    <w:rsid w:val="000C1841"/>
    <w:rsid w:val="000C1C75"/>
    <w:rsid w:val="000C233A"/>
    <w:rsid w:val="000C2E66"/>
    <w:rsid w:val="000C46D3"/>
    <w:rsid w:val="000C4C7D"/>
    <w:rsid w:val="000C4EFE"/>
    <w:rsid w:val="000C4F4C"/>
    <w:rsid w:val="000C6D0E"/>
    <w:rsid w:val="000D0331"/>
    <w:rsid w:val="000D07D0"/>
    <w:rsid w:val="000D118F"/>
    <w:rsid w:val="000D119A"/>
    <w:rsid w:val="000D1E5B"/>
    <w:rsid w:val="000D2D5A"/>
    <w:rsid w:val="000D2DD1"/>
    <w:rsid w:val="000D34DD"/>
    <w:rsid w:val="000D4182"/>
    <w:rsid w:val="000D41BE"/>
    <w:rsid w:val="000D46D3"/>
    <w:rsid w:val="000D5321"/>
    <w:rsid w:val="000D5E1C"/>
    <w:rsid w:val="000D63DA"/>
    <w:rsid w:val="000D6AE4"/>
    <w:rsid w:val="000D7365"/>
    <w:rsid w:val="000E082D"/>
    <w:rsid w:val="000E2465"/>
    <w:rsid w:val="000E28DD"/>
    <w:rsid w:val="000E30BB"/>
    <w:rsid w:val="000E3288"/>
    <w:rsid w:val="000E37A1"/>
    <w:rsid w:val="000E3B65"/>
    <w:rsid w:val="000E4184"/>
    <w:rsid w:val="000E57C0"/>
    <w:rsid w:val="000E660D"/>
    <w:rsid w:val="000E67A8"/>
    <w:rsid w:val="000E6995"/>
    <w:rsid w:val="000F1621"/>
    <w:rsid w:val="000F2AD2"/>
    <w:rsid w:val="000F4880"/>
    <w:rsid w:val="000F5C60"/>
    <w:rsid w:val="000F5E70"/>
    <w:rsid w:val="000F646E"/>
    <w:rsid w:val="000F77E5"/>
    <w:rsid w:val="000F7AC2"/>
    <w:rsid w:val="00101EE7"/>
    <w:rsid w:val="00101F51"/>
    <w:rsid w:val="00103212"/>
    <w:rsid w:val="00104D9E"/>
    <w:rsid w:val="0010653F"/>
    <w:rsid w:val="001108CC"/>
    <w:rsid w:val="00111521"/>
    <w:rsid w:val="00111B70"/>
    <w:rsid w:val="00113C50"/>
    <w:rsid w:val="00113DE3"/>
    <w:rsid w:val="00114A8E"/>
    <w:rsid w:val="001157FB"/>
    <w:rsid w:val="00115D7E"/>
    <w:rsid w:val="00117CEE"/>
    <w:rsid w:val="00117F4B"/>
    <w:rsid w:val="00121417"/>
    <w:rsid w:val="001231D9"/>
    <w:rsid w:val="00123D05"/>
    <w:rsid w:val="00123DB9"/>
    <w:rsid w:val="001243FD"/>
    <w:rsid w:val="00124689"/>
    <w:rsid w:val="0012473E"/>
    <w:rsid w:val="00126C84"/>
    <w:rsid w:val="00131590"/>
    <w:rsid w:val="001334A5"/>
    <w:rsid w:val="00134104"/>
    <w:rsid w:val="00134E6A"/>
    <w:rsid w:val="001368EA"/>
    <w:rsid w:val="001402B9"/>
    <w:rsid w:val="00140EE7"/>
    <w:rsid w:val="001412B1"/>
    <w:rsid w:val="0014218E"/>
    <w:rsid w:val="0014445E"/>
    <w:rsid w:val="001446FE"/>
    <w:rsid w:val="0014509B"/>
    <w:rsid w:val="00145919"/>
    <w:rsid w:val="00145BE7"/>
    <w:rsid w:val="0014669B"/>
    <w:rsid w:val="0014670C"/>
    <w:rsid w:val="00150935"/>
    <w:rsid w:val="00151588"/>
    <w:rsid w:val="0015177F"/>
    <w:rsid w:val="00151A6B"/>
    <w:rsid w:val="00152117"/>
    <w:rsid w:val="00152B6A"/>
    <w:rsid w:val="0015389C"/>
    <w:rsid w:val="00153FDD"/>
    <w:rsid w:val="00154641"/>
    <w:rsid w:val="0015521F"/>
    <w:rsid w:val="00155A82"/>
    <w:rsid w:val="00157063"/>
    <w:rsid w:val="00160C8D"/>
    <w:rsid w:val="001622FF"/>
    <w:rsid w:val="00162C65"/>
    <w:rsid w:val="00163C8E"/>
    <w:rsid w:val="00164D9A"/>
    <w:rsid w:val="00164E73"/>
    <w:rsid w:val="0016562F"/>
    <w:rsid w:val="00165E20"/>
    <w:rsid w:val="00166FA7"/>
    <w:rsid w:val="00171756"/>
    <w:rsid w:val="00171855"/>
    <w:rsid w:val="0017399F"/>
    <w:rsid w:val="00175153"/>
    <w:rsid w:val="001751EE"/>
    <w:rsid w:val="00176BAA"/>
    <w:rsid w:val="00176D61"/>
    <w:rsid w:val="00176FA6"/>
    <w:rsid w:val="001779E2"/>
    <w:rsid w:val="001802B8"/>
    <w:rsid w:val="00180730"/>
    <w:rsid w:val="00180CE3"/>
    <w:rsid w:val="00181E9E"/>
    <w:rsid w:val="00185497"/>
    <w:rsid w:val="00185560"/>
    <w:rsid w:val="001874D5"/>
    <w:rsid w:val="00190F57"/>
    <w:rsid w:val="00191534"/>
    <w:rsid w:val="00191960"/>
    <w:rsid w:val="00191F25"/>
    <w:rsid w:val="001925FF"/>
    <w:rsid w:val="00192C3F"/>
    <w:rsid w:val="0019419D"/>
    <w:rsid w:val="001A2151"/>
    <w:rsid w:val="001A2322"/>
    <w:rsid w:val="001A277A"/>
    <w:rsid w:val="001A50AD"/>
    <w:rsid w:val="001A5226"/>
    <w:rsid w:val="001A5FF3"/>
    <w:rsid w:val="001A63DD"/>
    <w:rsid w:val="001A65C6"/>
    <w:rsid w:val="001A7BDB"/>
    <w:rsid w:val="001B0D1E"/>
    <w:rsid w:val="001B51E1"/>
    <w:rsid w:val="001B5486"/>
    <w:rsid w:val="001B5878"/>
    <w:rsid w:val="001B5DD1"/>
    <w:rsid w:val="001B79ED"/>
    <w:rsid w:val="001C0CB7"/>
    <w:rsid w:val="001C33C1"/>
    <w:rsid w:val="001C4852"/>
    <w:rsid w:val="001C4F38"/>
    <w:rsid w:val="001C69AB"/>
    <w:rsid w:val="001C7024"/>
    <w:rsid w:val="001C729B"/>
    <w:rsid w:val="001C743D"/>
    <w:rsid w:val="001D0BF4"/>
    <w:rsid w:val="001D2922"/>
    <w:rsid w:val="001D3059"/>
    <w:rsid w:val="001D3882"/>
    <w:rsid w:val="001D4FBF"/>
    <w:rsid w:val="001D5A36"/>
    <w:rsid w:val="001D63BE"/>
    <w:rsid w:val="001D7CC0"/>
    <w:rsid w:val="001D7D2F"/>
    <w:rsid w:val="001E09F1"/>
    <w:rsid w:val="001E2960"/>
    <w:rsid w:val="001E67E8"/>
    <w:rsid w:val="001E6AEC"/>
    <w:rsid w:val="001E7D14"/>
    <w:rsid w:val="001F0E30"/>
    <w:rsid w:val="001F1C85"/>
    <w:rsid w:val="001F2192"/>
    <w:rsid w:val="001F2395"/>
    <w:rsid w:val="001F2BDC"/>
    <w:rsid w:val="001F2FA6"/>
    <w:rsid w:val="001F3838"/>
    <w:rsid w:val="001F3982"/>
    <w:rsid w:val="001F44FD"/>
    <w:rsid w:val="001F6646"/>
    <w:rsid w:val="001F73CA"/>
    <w:rsid w:val="00200FEA"/>
    <w:rsid w:val="00201130"/>
    <w:rsid w:val="002019A5"/>
    <w:rsid w:val="00202229"/>
    <w:rsid w:val="00203DA3"/>
    <w:rsid w:val="00206D6C"/>
    <w:rsid w:val="00210107"/>
    <w:rsid w:val="002114B2"/>
    <w:rsid w:val="00211548"/>
    <w:rsid w:val="002125AE"/>
    <w:rsid w:val="00212E13"/>
    <w:rsid w:val="00212EAF"/>
    <w:rsid w:val="002154D7"/>
    <w:rsid w:val="00215E0D"/>
    <w:rsid w:val="00216C07"/>
    <w:rsid w:val="002173A0"/>
    <w:rsid w:val="00222511"/>
    <w:rsid w:val="00222C23"/>
    <w:rsid w:val="00223784"/>
    <w:rsid w:val="00224DB6"/>
    <w:rsid w:val="00225C4E"/>
    <w:rsid w:val="002263FE"/>
    <w:rsid w:val="00226971"/>
    <w:rsid w:val="00226986"/>
    <w:rsid w:val="00226F69"/>
    <w:rsid w:val="00230307"/>
    <w:rsid w:val="0023209C"/>
    <w:rsid w:val="00232ADF"/>
    <w:rsid w:val="00234CD4"/>
    <w:rsid w:val="00234E15"/>
    <w:rsid w:val="0023537C"/>
    <w:rsid w:val="00235DB3"/>
    <w:rsid w:val="00235DB6"/>
    <w:rsid w:val="00236573"/>
    <w:rsid w:val="00236ABF"/>
    <w:rsid w:val="00236C4A"/>
    <w:rsid w:val="00240449"/>
    <w:rsid w:val="00240610"/>
    <w:rsid w:val="002408DE"/>
    <w:rsid w:val="00240A3C"/>
    <w:rsid w:val="00242227"/>
    <w:rsid w:val="002427DF"/>
    <w:rsid w:val="002448ED"/>
    <w:rsid w:val="0025024B"/>
    <w:rsid w:val="00252425"/>
    <w:rsid w:val="002528E3"/>
    <w:rsid w:val="002531F3"/>
    <w:rsid w:val="00254016"/>
    <w:rsid w:val="00261AA7"/>
    <w:rsid w:val="00261FE9"/>
    <w:rsid w:val="00262091"/>
    <w:rsid w:val="0026363E"/>
    <w:rsid w:val="00263AF3"/>
    <w:rsid w:val="002658B3"/>
    <w:rsid w:val="00266193"/>
    <w:rsid w:val="00266A3A"/>
    <w:rsid w:val="00267542"/>
    <w:rsid w:val="0027028F"/>
    <w:rsid w:val="00270866"/>
    <w:rsid w:val="0027140B"/>
    <w:rsid w:val="00271D88"/>
    <w:rsid w:val="00272D60"/>
    <w:rsid w:val="0027395F"/>
    <w:rsid w:val="00273E65"/>
    <w:rsid w:val="002746F6"/>
    <w:rsid w:val="0027543A"/>
    <w:rsid w:val="0027599A"/>
    <w:rsid w:val="002778D4"/>
    <w:rsid w:val="002805D0"/>
    <w:rsid w:val="00280E9D"/>
    <w:rsid w:val="002813B1"/>
    <w:rsid w:val="00281D06"/>
    <w:rsid w:val="00282A91"/>
    <w:rsid w:val="00283202"/>
    <w:rsid w:val="0028481B"/>
    <w:rsid w:val="00285134"/>
    <w:rsid w:val="00285283"/>
    <w:rsid w:val="002871F2"/>
    <w:rsid w:val="0028758E"/>
    <w:rsid w:val="002877FB"/>
    <w:rsid w:val="00290B5D"/>
    <w:rsid w:val="002912FF"/>
    <w:rsid w:val="00291932"/>
    <w:rsid w:val="00291D04"/>
    <w:rsid w:val="0029225A"/>
    <w:rsid w:val="00292502"/>
    <w:rsid w:val="00293109"/>
    <w:rsid w:val="002932E5"/>
    <w:rsid w:val="00293A52"/>
    <w:rsid w:val="00293E14"/>
    <w:rsid w:val="0029426E"/>
    <w:rsid w:val="00294B69"/>
    <w:rsid w:val="00295126"/>
    <w:rsid w:val="00296544"/>
    <w:rsid w:val="00297E16"/>
    <w:rsid w:val="002A0249"/>
    <w:rsid w:val="002A06D3"/>
    <w:rsid w:val="002A104C"/>
    <w:rsid w:val="002A11A0"/>
    <w:rsid w:val="002A3B14"/>
    <w:rsid w:val="002A6044"/>
    <w:rsid w:val="002A63ED"/>
    <w:rsid w:val="002A7A19"/>
    <w:rsid w:val="002A7A1B"/>
    <w:rsid w:val="002B2000"/>
    <w:rsid w:val="002B360C"/>
    <w:rsid w:val="002B4509"/>
    <w:rsid w:val="002B62D2"/>
    <w:rsid w:val="002B6975"/>
    <w:rsid w:val="002B7599"/>
    <w:rsid w:val="002C0875"/>
    <w:rsid w:val="002C0C7F"/>
    <w:rsid w:val="002C0FA2"/>
    <w:rsid w:val="002C1E27"/>
    <w:rsid w:val="002C2E53"/>
    <w:rsid w:val="002C2E9F"/>
    <w:rsid w:val="002C40BE"/>
    <w:rsid w:val="002C69E9"/>
    <w:rsid w:val="002C6DC5"/>
    <w:rsid w:val="002C711B"/>
    <w:rsid w:val="002D29F7"/>
    <w:rsid w:val="002D3264"/>
    <w:rsid w:val="002D32F6"/>
    <w:rsid w:val="002D42E4"/>
    <w:rsid w:val="002D513C"/>
    <w:rsid w:val="002D5A25"/>
    <w:rsid w:val="002D6769"/>
    <w:rsid w:val="002E111E"/>
    <w:rsid w:val="002E17EF"/>
    <w:rsid w:val="002E1DA9"/>
    <w:rsid w:val="002E2C2E"/>
    <w:rsid w:val="002E61F6"/>
    <w:rsid w:val="002E7B76"/>
    <w:rsid w:val="002F0C08"/>
    <w:rsid w:val="002F132C"/>
    <w:rsid w:val="002F1507"/>
    <w:rsid w:val="002F24D2"/>
    <w:rsid w:val="002F2EF2"/>
    <w:rsid w:val="002F54F5"/>
    <w:rsid w:val="002F6D93"/>
    <w:rsid w:val="002F7244"/>
    <w:rsid w:val="0030009A"/>
    <w:rsid w:val="00300669"/>
    <w:rsid w:val="0030070E"/>
    <w:rsid w:val="003028CC"/>
    <w:rsid w:val="003052CB"/>
    <w:rsid w:val="00305E1F"/>
    <w:rsid w:val="003109B2"/>
    <w:rsid w:val="00314CA9"/>
    <w:rsid w:val="00314D26"/>
    <w:rsid w:val="00315A7D"/>
    <w:rsid w:val="00315BDE"/>
    <w:rsid w:val="00315E46"/>
    <w:rsid w:val="00316B5F"/>
    <w:rsid w:val="00320234"/>
    <w:rsid w:val="003202D9"/>
    <w:rsid w:val="003204D5"/>
    <w:rsid w:val="003208F2"/>
    <w:rsid w:val="003217C9"/>
    <w:rsid w:val="00321BC8"/>
    <w:rsid w:val="00321F4C"/>
    <w:rsid w:val="003220EE"/>
    <w:rsid w:val="0032298E"/>
    <w:rsid w:val="00322D9B"/>
    <w:rsid w:val="00322EBD"/>
    <w:rsid w:val="00323A6D"/>
    <w:rsid w:val="00324B40"/>
    <w:rsid w:val="00325E2D"/>
    <w:rsid w:val="00326708"/>
    <w:rsid w:val="00326784"/>
    <w:rsid w:val="00326A4F"/>
    <w:rsid w:val="0032796F"/>
    <w:rsid w:val="00330363"/>
    <w:rsid w:val="00330617"/>
    <w:rsid w:val="0033083F"/>
    <w:rsid w:val="0033115C"/>
    <w:rsid w:val="003316CF"/>
    <w:rsid w:val="00332142"/>
    <w:rsid w:val="00333AFA"/>
    <w:rsid w:val="00334F10"/>
    <w:rsid w:val="00335C01"/>
    <w:rsid w:val="00337DAC"/>
    <w:rsid w:val="00337FD4"/>
    <w:rsid w:val="00340260"/>
    <w:rsid w:val="00340CAC"/>
    <w:rsid w:val="0034106D"/>
    <w:rsid w:val="0034144C"/>
    <w:rsid w:val="003418AD"/>
    <w:rsid w:val="00341FF4"/>
    <w:rsid w:val="00342556"/>
    <w:rsid w:val="00343807"/>
    <w:rsid w:val="00344A59"/>
    <w:rsid w:val="00344F18"/>
    <w:rsid w:val="00345B53"/>
    <w:rsid w:val="00345F10"/>
    <w:rsid w:val="00347825"/>
    <w:rsid w:val="003515BD"/>
    <w:rsid w:val="003524DA"/>
    <w:rsid w:val="00353821"/>
    <w:rsid w:val="00353DB7"/>
    <w:rsid w:val="00354033"/>
    <w:rsid w:val="0035548E"/>
    <w:rsid w:val="00360BCF"/>
    <w:rsid w:val="00362E04"/>
    <w:rsid w:val="0036343F"/>
    <w:rsid w:val="00367427"/>
    <w:rsid w:val="00367FB8"/>
    <w:rsid w:val="003700E1"/>
    <w:rsid w:val="00370BA0"/>
    <w:rsid w:val="00371CBF"/>
    <w:rsid w:val="003750E2"/>
    <w:rsid w:val="0037558D"/>
    <w:rsid w:val="00375819"/>
    <w:rsid w:val="00375A27"/>
    <w:rsid w:val="00375F8F"/>
    <w:rsid w:val="00376403"/>
    <w:rsid w:val="003766AD"/>
    <w:rsid w:val="003768FC"/>
    <w:rsid w:val="003807A7"/>
    <w:rsid w:val="00380A1D"/>
    <w:rsid w:val="00380CF0"/>
    <w:rsid w:val="00381287"/>
    <w:rsid w:val="003827EE"/>
    <w:rsid w:val="0038280D"/>
    <w:rsid w:val="00383971"/>
    <w:rsid w:val="00383C19"/>
    <w:rsid w:val="00384F6E"/>
    <w:rsid w:val="00385B64"/>
    <w:rsid w:val="003862A5"/>
    <w:rsid w:val="00387396"/>
    <w:rsid w:val="00390645"/>
    <w:rsid w:val="00390F2C"/>
    <w:rsid w:val="003935BC"/>
    <w:rsid w:val="003936B1"/>
    <w:rsid w:val="00393AC5"/>
    <w:rsid w:val="00394FA4"/>
    <w:rsid w:val="00395DC1"/>
    <w:rsid w:val="00397AA6"/>
    <w:rsid w:val="003A0234"/>
    <w:rsid w:val="003A045A"/>
    <w:rsid w:val="003A07D2"/>
    <w:rsid w:val="003A08AD"/>
    <w:rsid w:val="003A0F71"/>
    <w:rsid w:val="003A1961"/>
    <w:rsid w:val="003A475A"/>
    <w:rsid w:val="003A488A"/>
    <w:rsid w:val="003A4AE3"/>
    <w:rsid w:val="003A6A33"/>
    <w:rsid w:val="003A74DA"/>
    <w:rsid w:val="003A7A9A"/>
    <w:rsid w:val="003B10DD"/>
    <w:rsid w:val="003B519F"/>
    <w:rsid w:val="003B7229"/>
    <w:rsid w:val="003B7639"/>
    <w:rsid w:val="003B7B6A"/>
    <w:rsid w:val="003C0DFA"/>
    <w:rsid w:val="003C127A"/>
    <w:rsid w:val="003C2902"/>
    <w:rsid w:val="003C4D06"/>
    <w:rsid w:val="003C5BC3"/>
    <w:rsid w:val="003C6CCA"/>
    <w:rsid w:val="003C6F70"/>
    <w:rsid w:val="003C77AC"/>
    <w:rsid w:val="003D0609"/>
    <w:rsid w:val="003D13B5"/>
    <w:rsid w:val="003D17E5"/>
    <w:rsid w:val="003D32CD"/>
    <w:rsid w:val="003D3720"/>
    <w:rsid w:val="003D4DBD"/>
    <w:rsid w:val="003D58F9"/>
    <w:rsid w:val="003D6714"/>
    <w:rsid w:val="003D6768"/>
    <w:rsid w:val="003D7D1A"/>
    <w:rsid w:val="003E0203"/>
    <w:rsid w:val="003E0648"/>
    <w:rsid w:val="003E09B4"/>
    <w:rsid w:val="003E1A03"/>
    <w:rsid w:val="003E1FC4"/>
    <w:rsid w:val="003E3220"/>
    <w:rsid w:val="003E364B"/>
    <w:rsid w:val="003E41D8"/>
    <w:rsid w:val="003E4BB7"/>
    <w:rsid w:val="003E4EFC"/>
    <w:rsid w:val="003E5107"/>
    <w:rsid w:val="003E7262"/>
    <w:rsid w:val="003F130B"/>
    <w:rsid w:val="003F267A"/>
    <w:rsid w:val="003F329A"/>
    <w:rsid w:val="003F3C57"/>
    <w:rsid w:val="003F5721"/>
    <w:rsid w:val="003F69B4"/>
    <w:rsid w:val="003F6F7F"/>
    <w:rsid w:val="003F7727"/>
    <w:rsid w:val="003F79FB"/>
    <w:rsid w:val="00400DE2"/>
    <w:rsid w:val="00401030"/>
    <w:rsid w:val="004013C1"/>
    <w:rsid w:val="00401EF5"/>
    <w:rsid w:val="004024D8"/>
    <w:rsid w:val="00403691"/>
    <w:rsid w:val="00403C5F"/>
    <w:rsid w:val="004045C7"/>
    <w:rsid w:val="00406C48"/>
    <w:rsid w:val="00410DF6"/>
    <w:rsid w:val="00410E4E"/>
    <w:rsid w:val="0041413F"/>
    <w:rsid w:val="00414AFE"/>
    <w:rsid w:val="00415AF9"/>
    <w:rsid w:val="00415B08"/>
    <w:rsid w:val="00417337"/>
    <w:rsid w:val="00417375"/>
    <w:rsid w:val="00417792"/>
    <w:rsid w:val="00417A0C"/>
    <w:rsid w:val="00417D48"/>
    <w:rsid w:val="0042073C"/>
    <w:rsid w:val="00421026"/>
    <w:rsid w:val="00421F94"/>
    <w:rsid w:val="00422987"/>
    <w:rsid w:val="004230FA"/>
    <w:rsid w:val="0042316B"/>
    <w:rsid w:val="004241CD"/>
    <w:rsid w:val="00424465"/>
    <w:rsid w:val="0042473A"/>
    <w:rsid w:val="00424786"/>
    <w:rsid w:val="00426988"/>
    <w:rsid w:val="004272DD"/>
    <w:rsid w:val="004273E5"/>
    <w:rsid w:val="004273F6"/>
    <w:rsid w:val="0043029E"/>
    <w:rsid w:val="004309C2"/>
    <w:rsid w:val="00431A1E"/>
    <w:rsid w:val="00431FB0"/>
    <w:rsid w:val="00432AA8"/>
    <w:rsid w:val="00433875"/>
    <w:rsid w:val="0043595E"/>
    <w:rsid w:val="00436DD8"/>
    <w:rsid w:val="00436EBB"/>
    <w:rsid w:val="00437546"/>
    <w:rsid w:val="00437D77"/>
    <w:rsid w:val="00440159"/>
    <w:rsid w:val="004429EF"/>
    <w:rsid w:val="00443857"/>
    <w:rsid w:val="00445739"/>
    <w:rsid w:val="0044578C"/>
    <w:rsid w:val="00446EAA"/>
    <w:rsid w:val="00450D6C"/>
    <w:rsid w:val="00452090"/>
    <w:rsid w:val="00452A57"/>
    <w:rsid w:val="004531D8"/>
    <w:rsid w:val="00454662"/>
    <w:rsid w:val="004553AB"/>
    <w:rsid w:val="004559E0"/>
    <w:rsid w:val="00456885"/>
    <w:rsid w:val="00456AD3"/>
    <w:rsid w:val="00460BB2"/>
    <w:rsid w:val="00461210"/>
    <w:rsid w:val="00461572"/>
    <w:rsid w:val="004617EC"/>
    <w:rsid w:val="00461A53"/>
    <w:rsid w:val="0046366D"/>
    <w:rsid w:val="00463C40"/>
    <w:rsid w:val="004645FC"/>
    <w:rsid w:val="004646B5"/>
    <w:rsid w:val="004647F4"/>
    <w:rsid w:val="004648F4"/>
    <w:rsid w:val="00465551"/>
    <w:rsid w:val="004658EA"/>
    <w:rsid w:val="0047067A"/>
    <w:rsid w:val="00471A21"/>
    <w:rsid w:val="00471D61"/>
    <w:rsid w:val="004721F9"/>
    <w:rsid w:val="00472FCF"/>
    <w:rsid w:val="004733BC"/>
    <w:rsid w:val="0047593E"/>
    <w:rsid w:val="00475C3A"/>
    <w:rsid w:val="00475DBA"/>
    <w:rsid w:val="00477681"/>
    <w:rsid w:val="004776B6"/>
    <w:rsid w:val="004802C2"/>
    <w:rsid w:val="0048066D"/>
    <w:rsid w:val="004825EB"/>
    <w:rsid w:val="00485DE1"/>
    <w:rsid w:val="0048707A"/>
    <w:rsid w:val="00487EB9"/>
    <w:rsid w:val="004900F9"/>
    <w:rsid w:val="00490D2E"/>
    <w:rsid w:val="004910AA"/>
    <w:rsid w:val="00492AE9"/>
    <w:rsid w:val="00492CA3"/>
    <w:rsid w:val="00494B69"/>
    <w:rsid w:val="004953BC"/>
    <w:rsid w:val="004973A4"/>
    <w:rsid w:val="004A1019"/>
    <w:rsid w:val="004A2B95"/>
    <w:rsid w:val="004A4B6D"/>
    <w:rsid w:val="004A5205"/>
    <w:rsid w:val="004A593B"/>
    <w:rsid w:val="004B09FF"/>
    <w:rsid w:val="004B1171"/>
    <w:rsid w:val="004B12C6"/>
    <w:rsid w:val="004B1825"/>
    <w:rsid w:val="004B38D1"/>
    <w:rsid w:val="004B3D2B"/>
    <w:rsid w:val="004B4741"/>
    <w:rsid w:val="004B5412"/>
    <w:rsid w:val="004B5CB5"/>
    <w:rsid w:val="004B5D38"/>
    <w:rsid w:val="004B6492"/>
    <w:rsid w:val="004B6ADD"/>
    <w:rsid w:val="004B73DE"/>
    <w:rsid w:val="004B7BE6"/>
    <w:rsid w:val="004C12A5"/>
    <w:rsid w:val="004C181F"/>
    <w:rsid w:val="004C28DB"/>
    <w:rsid w:val="004C6033"/>
    <w:rsid w:val="004C6454"/>
    <w:rsid w:val="004C6548"/>
    <w:rsid w:val="004C71D7"/>
    <w:rsid w:val="004D173E"/>
    <w:rsid w:val="004D23DE"/>
    <w:rsid w:val="004D6E6B"/>
    <w:rsid w:val="004D767B"/>
    <w:rsid w:val="004D7AC9"/>
    <w:rsid w:val="004E0E2E"/>
    <w:rsid w:val="004E15C1"/>
    <w:rsid w:val="004E3169"/>
    <w:rsid w:val="004E346F"/>
    <w:rsid w:val="004E3B14"/>
    <w:rsid w:val="004E55C8"/>
    <w:rsid w:val="004E7A65"/>
    <w:rsid w:val="004E7BE9"/>
    <w:rsid w:val="004F2B8A"/>
    <w:rsid w:val="004F346C"/>
    <w:rsid w:val="004F6223"/>
    <w:rsid w:val="004F68D5"/>
    <w:rsid w:val="004F7005"/>
    <w:rsid w:val="004F7EBC"/>
    <w:rsid w:val="00500C7A"/>
    <w:rsid w:val="00502C66"/>
    <w:rsid w:val="00503537"/>
    <w:rsid w:val="0050450F"/>
    <w:rsid w:val="00504C44"/>
    <w:rsid w:val="0050543E"/>
    <w:rsid w:val="0050619F"/>
    <w:rsid w:val="00506D62"/>
    <w:rsid w:val="00507013"/>
    <w:rsid w:val="00515069"/>
    <w:rsid w:val="005158F6"/>
    <w:rsid w:val="00515BEF"/>
    <w:rsid w:val="0051674A"/>
    <w:rsid w:val="0051750D"/>
    <w:rsid w:val="00517B42"/>
    <w:rsid w:val="00517DC2"/>
    <w:rsid w:val="00520D3C"/>
    <w:rsid w:val="00521182"/>
    <w:rsid w:val="00521F91"/>
    <w:rsid w:val="00522390"/>
    <w:rsid w:val="00522596"/>
    <w:rsid w:val="00524CB5"/>
    <w:rsid w:val="00527F22"/>
    <w:rsid w:val="00530C95"/>
    <w:rsid w:val="0053167F"/>
    <w:rsid w:val="00532914"/>
    <w:rsid w:val="00534F7C"/>
    <w:rsid w:val="00535C1D"/>
    <w:rsid w:val="00535D65"/>
    <w:rsid w:val="0053633A"/>
    <w:rsid w:val="00536A86"/>
    <w:rsid w:val="00536B6C"/>
    <w:rsid w:val="0053778E"/>
    <w:rsid w:val="00537A91"/>
    <w:rsid w:val="0054129A"/>
    <w:rsid w:val="00542A96"/>
    <w:rsid w:val="005438FB"/>
    <w:rsid w:val="0054681F"/>
    <w:rsid w:val="00550AFA"/>
    <w:rsid w:val="005547D6"/>
    <w:rsid w:val="005557F5"/>
    <w:rsid w:val="00557071"/>
    <w:rsid w:val="00562679"/>
    <w:rsid w:val="00562A6D"/>
    <w:rsid w:val="00562C04"/>
    <w:rsid w:val="00562FD6"/>
    <w:rsid w:val="00562FEB"/>
    <w:rsid w:val="00563925"/>
    <w:rsid w:val="00570184"/>
    <w:rsid w:val="00570422"/>
    <w:rsid w:val="00570ABA"/>
    <w:rsid w:val="00571A0D"/>
    <w:rsid w:val="0057433E"/>
    <w:rsid w:val="00574701"/>
    <w:rsid w:val="00576164"/>
    <w:rsid w:val="00576228"/>
    <w:rsid w:val="0057624C"/>
    <w:rsid w:val="00580951"/>
    <w:rsid w:val="005832DC"/>
    <w:rsid w:val="0058658C"/>
    <w:rsid w:val="00590D2C"/>
    <w:rsid w:val="00592477"/>
    <w:rsid w:val="0059341F"/>
    <w:rsid w:val="00595182"/>
    <w:rsid w:val="00595E20"/>
    <w:rsid w:val="00597A3E"/>
    <w:rsid w:val="005A085F"/>
    <w:rsid w:val="005A0887"/>
    <w:rsid w:val="005A20C2"/>
    <w:rsid w:val="005A260A"/>
    <w:rsid w:val="005A7189"/>
    <w:rsid w:val="005A73C1"/>
    <w:rsid w:val="005B012D"/>
    <w:rsid w:val="005B06E8"/>
    <w:rsid w:val="005B083C"/>
    <w:rsid w:val="005B0894"/>
    <w:rsid w:val="005B0D41"/>
    <w:rsid w:val="005B2186"/>
    <w:rsid w:val="005B29B1"/>
    <w:rsid w:val="005B3F96"/>
    <w:rsid w:val="005B47BE"/>
    <w:rsid w:val="005B5B57"/>
    <w:rsid w:val="005C0BF2"/>
    <w:rsid w:val="005C1718"/>
    <w:rsid w:val="005C1F53"/>
    <w:rsid w:val="005C1F6E"/>
    <w:rsid w:val="005C2591"/>
    <w:rsid w:val="005C346E"/>
    <w:rsid w:val="005C5A81"/>
    <w:rsid w:val="005C7A24"/>
    <w:rsid w:val="005C7FF8"/>
    <w:rsid w:val="005D0602"/>
    <w:rsid w:val="005D175A"/>
    <w:rsid w:val="005D229C"/>
    <w:rsid w:val="005D2440"/>
    <w:rsid w:val="005D334F"/>
    <w:rsid w:val="005D4659"/>
    <w:rsid w:val="005D502D"/>
    <w:rsid w:val="005D5985"/>
    <w:rsid w:val="005D7237"/>
    <w:rsid w:val="005E0ADF"/>
    <w:rsid w:val="005E0FD2"/>
    <w:rsid w:val="005E1271"/>
    <w:rsid w:val="005E2796"/>
    <w:rsid w:val="005E2C2C"/>
    <w:rsid w:val="005E397E"/>
    <w:rsid w:val="005E42E7"/>
    <w:rsid w:val="005E4991"/>
    <w:rsid w:val="005E5F61"/>
    <w:rsid w:val="005E68AB"/>
    <w:rsid w:val="005E6E35"/>
    <w:rsid w:val="005F06DE"/>
    <w:rsid w:val="005F2081"/>
    <w:rsid w:val="005F43F8"/>
    <w:rsid w:val="005F5738"/>
    <w:rsid w:val="005F5C6C"/>
    <w:rsid w:val="005F5E83"/>
    <w:rsid w:val="005F623A"/>
    <w:rsid w:val="005F63CE"/>
    <w:rsid w:val="005F6496"/>
    <w:rsid w:val="005F6D2C"/>
    <w:rsid w:val="005F7E93"/>
    <w:rsid w:val="006001D9"/>
    <w:rsid w:val="00601AC5"/>
    <w:rsid w:val="0060230E"/>
    <w:rsid w:val="0060232B"/>
    <w:rsid w:val="0060267C"/>
    <w:rsid w:val="00604609"/>
    <w:rsid w:val="00604682"/>
    <w:rsid w:val="00607B70"/>
    <w:rsid w:val="006106E4"/>
    <w:rsid w:val="00613C44"/>
    <w:rsid w:val="00614403"/>
    <w:rsid w:val="00614BF9"/>
    <w:rsid w:val="00614C19"/>
    <w:rsid w:val="00615587"/>
    <w:rsid w:val="0061568A"/>
    <w:rsid w:val="00615974"/>
    <w:rsid w:val="00616B03"/>
    <w:rsid w:val="006178FF"/>
    <w:rsid w:val="00620680"/>
    <w:rsid w:val="00620877"/>
    <w:rsid w:val="00621174"/>
    <w:rsid w:val="00622604"/>
    <w:rsid w:val="006232E3"/>
    <w:rsid w:val="006236F2"/>
    <w:rsid w:val="00623CB5"/>
    <w:rsid w:val="00624B66"/>
    <w:rsid w:val="00625180"/>
    <w:rsid w:val="006256D0"/>
    <w:rsid w:val="00625B85"/>
    <w:rsid w:val="00625C69"/>
    <w:rsid w:val="00626405"/>
    <w:rsid w:val="006308E3"/>
    <w:rsid w:val="0063112E"/>
    <w:rsid w:val="00633990"/>
    <w:rsid w:val="006342E9"/>
    <w:rsid w:val="00636015"/>
    <w:rsid w:val="006374E2"/>
    <w:rsid w:val="00642B74"/>
    <w:rsid w:val="0064387A"/>
    <w:rsid w:val="00643F37"/>
    <w:rsid w:val="00643F43"/>
    <w:rsid w:val="00645D4B"/>
    <w:rsid w:val="00645F4E"/>
    <w:rsid w:val="0065250C"/>
    <w:rsid w:val="00654E37"/>
    <w:rsid w:val="0065709F"/>
    <w:rsid w:val="00660E82"/>
    <w:rsid w:val="00661D7A"/>
    <w:rsid w:val="00663D52"/>
    <w:rsid w:val="00665398"/>
    <w:rsid w:val="00673AEE"/>
    <w:rsid w:val="0067459D"/>
    <w:rsid w:val="006746A8"/>
    <w:rsid w:val="00676882"/>
    <w:rsid w:val="00676914"/>
    <w:rsid w:val="00680B5C"/>
    <w:rsid w:val="0068101E"/>
    <w:rsid w:val="00681B07"/>
    <w:rsid w:val="00683C18"/>
    <w:rsid w:val="006847B3"/>
    <w:rsid w:val="0068480C"/>
    <w:rsid w:val="00684988"/>
    <w:rsid w:val="00684CB6"/>
    <w:rsid w:val="00684E0A"/>
    <w:rsid w:val="0068617D"/>
    <w:rsid w:val="006862D6"/>
    <w:rsid w:val="0068645E"/>
    <w:rsid w:val="006864B7"/>
    <w:rsid w:val="00686863"/>
    <w:rsid w:val="00686F92"/>
    <w:rsid w:val="0068709E"/>
    <w:rsid w:val="0068714B"/>
    <w:rsid w:val="00687F33"/>
    <w:rsid w:val="00690647"/>
    <w:rsid w:val="00691869"/>
    <w:rsid w:val="0069312A"/>
    <w:rsid w:val="006937F1"/>
    <w:rsid w:val="0069479A"/>
    <w:rsid w:val="00694FA4"/>
    <w:rsid w:val="0069606D"/>
    <w:rsid w:val="00697874"/>
    <w:rsid w:val="006A02EF"/>
    <w:rsid w:val="006A122D"/>
    <w:rsid w:val="006A4770"/>
    <w:rsid w:val="006A5AF2"/>
    <w:rsid w:val="006B0A64"/>
    <w:rsid w:val="006B0B89"/>
    <w:rsid w:val="006B25B0"/>
    <w:rsid w:val="006B4227"/>
    <w:rsid w:val="006B5C91"/>
    <w:rsid w:val="006B7309"/>
    <w:rsid w:val="006C173E"/>
    <w:rsid w:val="006C29CD"/>
    <w:rsid w:val="006C3CE3"/>
    <w:rsid w:val="006C4168"/>
    <w:rsid w:val="006C66C0"/>
    <w:rsid w:val="006C7567"/>
    <w:rsid w:val="006D0E38"/>
    <w:rsid w:val="006D0F55"/>
    <w:rsid w:val="006D3560"/>
    <w:rsid w:val="006D4081"/>
    <w:rsid w:val="006D42B7"/>
    <w:rsid w:val="006D478D"/>
    <w:rsid w:val="006D5CA1"/>
    <w:rsid w:val="006D747A"/>
    <w:rsid w:val="006D766A"/>
    <w:rsid w:val="006E02C8"/>
    <w:rsid w:val="006E1607"/>
    <w:rsid w:val="006E2001"/>
    <w:rsid w:val="006E74B3"/>
    <w:rsid w:val="006E776F"/>
    <w:rsid w:val="006F3F00"/>
    <w:rsid w:val="006F490F"/>
    <w:rsid w:val="006F4E37"/>
    <w:rsid w:val="006F5347"/>
    <w:rsid w:val="006F5A17"/>
    <w:rsid w:val="006F5ABF"/>
    <w:rsid w:val="006F63AC"/>
    <w:rsid w:val="006F6C21"/>
    <w:rsid w:val="006F6ED6"/>
    <w:rsid w:val="006F73CC"/>
    <w:rsid w:val="006F79A1"/>
    <w:rsid w:val="0070189D"/>
    <w:rsid w:val="00702937"/>
    <w:rsid w:val="00703506"/>
    <w:rsid w:val="00703A55"/>
    <w:rsid w:val="0070475E"/>
    <w:rsid w:val="0070507F"/>
    <w:rsid w:val="0070531C"/>
    <w:rsid w:val="00707FDF"/>
    <w:rsid w:val="0071116C"/>
    <w:rsid w:val="00711C17"/>
    <w:rsid w:val="00711E3B"/>
    <w:rsid w:val="0071275B"/>
    <w:rsid w:val="00713AE8"/>
    <w:rsid w:val="0072107C"/>
    <w:rsid w:val="007211D1"/>
    <w:rsid w:val="007217E1"/>
    <w:rsid w:val="00721B64"/>
    <w:rsid w:val="00722424"/>
    <w:rsid w:val="007235D7"/>
    <w:rsid w:val="0072433A"/>
    <w:rsid w:val="0072695E"/>
    <w:rsid w:val="007328E6"/>
    <w:rsid w:val="00733230"/>
    <w:rsid w:val="00733558"/>
    <w:rsid w:val="00733822"/>
    <w:rsid w:val="007339AE"/>
    <w:rsid w:val="00734524"/>
    <w:rsid w:val="007362EE"/>
    <w:rsid w:val="00736E86"/>
    <w:rsid w:val="00740090"/>
    <w:rsid w:val="00740C63"/>
    <w:rsid w:val="00741CF4"/>
    <w:rsid w:val="0074258F"/>
    <w:rsid w:val="00743E8B"/>
    <w:rsid w:val="0074647A"/>
    <w:rsid w:val="00746760"/>
    <w:rsid w:val="007469C9"/>
    <w:rsid w:val="007472E6"/>
    <w:rsid w:val="00750182"/>
    <w:rsid w:val="00750958"/>
    <w:rsid w:val="00750E3A"/>
    <w:rsid w:val="0075162B"/>
    <w:rsid w:val="00752340"/>
    <w:rsid w:val="00753577"/>
    <w:rsid w:val="00753B33"/>
    <w:rsid w:val="0075405F"/>
    <w:rsid w:val="00754327"/>
    <w:rsid w:val="00755CC6"/>
    <w:rsid w:val="00756506"/>
    <w:rsid w:val="007571ED"/>
    <w:rsid w:val="00757725"/>
    <w:rsid w:val="0075772F"/>
    <w:rsid w:val="0076065D"/>
    <w:rsid w:val="00760D5F"/>
    <w:rsid w:val="00761CD1"/>
    <w:rsid w:val="0076252F"/>
    <w:rsid w:val="00762AEE"/>
    <w:rsid w:val="00762BEE"/>
    <w:rsid w:val="00762C55"/>
    <w:rsid w:val="00764710"/>
    <w:rsid w:val="00764BEE"/>
    <w:rsid w:val="00766844"/>
    <w:rsid w:val="00767010"/>
    <w:rsid w:val="007711D6"/>
    <w:rsid w:val="0077268C"/>
    <w:rsid w:val="0077368D"/>
    <w:rsid w:val="00775BE1"/>
    <w:rsid w:val="00775E84"/>
    <w:rsid w:val="0077634D"/>
    <w:rsid w:val="00776B42"/>
    <w:rsid w:val="007813BE"/>
    <w:rsid w:val="00781565"/>
    <w:rsid w:val="00781BB5"/>
    <w:rsid w:val="00782028"/>
    <w:rsid w:val="00782D11"/>
    <w:rsid w:val="00782E49"/>
    <w:rsid w:val="00783987"/>
    <w:rsid w:val="00784092"/>
    <w:rsid w:val="007910DF"/>
    <w:rsid w:val="00791ECA"/>
    <w:rsid w:val="007924B6"/>
    <w:rsid w:val="00792DB1"/>
    <w:rsid w:val="00792F83"/>
    <w:rsid w:val="00793386"/>
    <w:rsid w:val="007935CA"/>
    <w:rsid w:val="007947EE"/>
    <w:rsid w:val="00794A86"/>
    <w:rsid w:val="00794CDC"/>
    <w:rsid w:val="0079569D"/>
    <w:rsid w:val="00796A3C"/>
    <w:rsid w:val="007A23BE"/>
    <w:rsid w:val="007A38C0"/>
    <w:rsid w:val="007A4B3C"/>
    <w:rsid w:val="007A701E"/>
    <w:rsid w:val="007A7164"/>
    <w:rsid w:val="007A755E"/>
    <w:rsid w:val="007A7587"/>
    <w:rsid w:val="007B07F5"/>
    <w:rsid w:val="007B2659"/>
    <w:rsid w:val="007B3479"/>
    <w:rsid w:val="007B3A53"/>
    <w:rsid w:val="007B3CD7"/>
    <w:rsid w:val="007B3F9F"/>
    <w:rsid w:val="007B541E"/>
    <w:rsid w:val="007B54A3"/>
    <w:rsid w:val="007B55D3"/>
    <w:rsid w:val="007B5C0D"/>
    <w:rsid w:val="007B728A"/>
    <w:rsid w:val="007B73AC"/>
    <w:rsid w:val="007B7A5B"/>
    <w:rsid w:val="007C0D4D"/>
    <w:rsid w:val="007C10AA"/>
    <w:rsid w:val="007C1FBB"/>
    <w:rsid w:val="007C20E8"/>
    <w:rsid w:val="007C21C2"/>
    <w:rsid w:val="007C2A67"/>
    <w:rsid w:val="007C374D"/>
    <w:rsid w:val="007C3E77"/>
    <w:rsid w:val="007C43C5"/>
    <w:rsid w:val="007C52FA"/>
    <w:rsid w:val="007C693F"/>
    <w:rsid w:val="007C75D9"/>
    <w:rsid w:val="007D03E9"/>
    <w:rsid w:val="007D09DC"/>
    <w:rsid w:val="007D0E72"/>
    <w:rsid w:val="007D12D6"/>
    <w:rsid w:val="007D2C0C"/>
    <w:rsid w:val="007D314A"/>
    <w:rsid w:val="007D4510"/>
    <w:rsid w:val="007D49CA"/>
    <w:rsid w:val="007D74F7"/>
    <w:rsid w:val="007E360C"/>
    <w:rsid w:val="007E3F3B"/>
    <w:rsid w:val="007E426F"/>
    <w:rsid w:val="007E5504"/>
    <w:rsid w:val="007E5AFD"/>
    <w:rsid w:val="007E6A4F"/>
    <w:rsid w:val="007E6D57"/>
    <w:rsid w:val="007F1A98"/>
    <w:rsid w:val="007F1F48"/>
    <w:rsid w:val="007F2B88"/>
    <w:rsid w:val="007F3089"/>
    <w:rsid w:val="007F3E5A"/>
    <w:rsid w:val="007F4D3B"/>
    <w:rsid w:val="007F4F58"/>
    <w:rsid w:val="007F68B3"/>
    <w:rsid w:val="007F6DA8"/>
    <w:rsid w:val="007F75A1"/>
    <w:rsid w:val="007F77BB"/>
    <w:rsid w:val="008000A1"/>
    <w:rsid w:val="008012BC"/>
    <w:rsid w:val="00801960"/>
    <w:rsid w:val="00801D65"/>
    <w:rsid w:val="00802574"/>
    <w:rsid w:val="008025DE"/>
    <w:rsid w:val="008051BA"/>
    <w:rsid w:val="00807C57"/>
    <w:rsid w:val="0081024A"/>
    <w:rsid w:val="008126C0"/>
    <w:rsid w:val="00813453"/>
    <w:rsid w:val="00813B53"/>
    <w:rsid w:val="008141DF"/>
    <w:rsid w:val="00814540"/>
    <w:rsid w:val="00814B72"/>
    <w:rsid w:val="00814C56"/>
    <w:rsid w:val="00816BDF"/>
    <w:rsid w:val="00816D99"/>
    <w:rsid w:val="00817583"/>
    <w:rsid w:val="00817FC8"/>
    <w:rsid w:val="00821C24"/>
    <w:rsid w:val="0082563B"/>
    <w:rsid w:val="00826203"/>
    <w:rsid w:val="008267FB"/>
    <w:rsid w:val="00826810"/>
    <w:rsid w:val="00826BAF"/>
    <w:rsid w:val="0082720A"/>
    <w:rsid w:val="0083046A"/>
    <w:rsid w:val="00830D65"/>
    <w:rsid w:val="00831A0D"/>
    <w:rsid w:val="00831E9E"/>
    <w:rsid w:val="0083231F"/>
    <w:rsid w:val="00833B36"/>
    <w:rsid w:val="0083473E"/>
    <w:rsid w:val="008349F8"/>
    <w:rsid w:val="00835991"/>
    <w:rsid w:val="00836A2E"/>
    <w:rsid w:val="008427CA"/>
    <w:rsid w:val="00842E3A"/>
    <w:rsid w:val="008436E3"/>
    <w:rsid w:val="00843F54"/>
    <w:rsid w:val="008444EC"/>
    <w:rsid w:val="008445EB"/>
    <w:rsid w:val="00844B65"/>
    <w:rsid w:val="00845C26"/>
    <w:rsid w:val="008461C2"/>
    <w:rsid w:val="008463AC"/>
    <w:rsid w:val="00846957"/>
    <w:rsid w:val="00847CAA"/>
    <w:rsid w:val="00850796"/>
    <w:rsid w:val="00850C84"/>
    <w:rsid w:val="008510C5"/>
    <w:rsid w:val="00851D49"/>
    <w:rsid w:val="008521CB"/>
    <w:rsid w:val="00853119"/>
    <w:rsid w:val="008550D5"/>
    <w:rsid w:val="00856094"/>
    <w:rsid w:val="00856148"/>
    <w:rsid w:val="00857B10"/>
    <w:rsid w:val="0086015F"/>
    <w:rsid w:val="00860952"/>
    <w:rsid w:val="00860989"/>
    <w:rsid w:val="00860D1A"/>
    <w:rsid w:val="00860D9F"/>
    <w:rsid w:val="008624E0"/>
    <w:rsid w:val="00863346"/>
    <w:rsid w:val="00866D3B"/>
    <w:rsid w:val="00871803"/>
    <w:rsid w:val="00871DAC"/>
    <w:rsid w:val="00872539"/>
    <w:rsid w:val="00872964"/>
    <w:rsid w:val="00873CC0"/>
    <w:rsid w:val="00875B2B"/>
    <w:rsid w:val="00876515"/>
    <w:rsid w:val="00876A5D"/>
    <w:rsid w:val="00876B62"/>
    <w:rsid w:val="00877005"/>
    <w:rsid w:val="00877AA9"/>
    <w:rsid w:val="00880B47"/>
    <w:rsid w:val="008812CE"/>
    <w:rsid w:val="0088169E"/>
    <w:rsid w:val="008865B1"/>
    <w:rsid w:val="00886FE2"/>
    <w:rsid w:val="00887C14"/>
    <w:rsid w:val="00890EB5"/>
    <w:rsid w:val="00891D9A"/>
    <w:rsid w:val="00892E7B"/>
    <w:rsid w:val="008934CC"/>
    <w:rsid w:val="00894767"/>
    <w:rsid w:val="00894C84"/>
    <w:rsid w:val="0089513E"/>
    <w:rsid w:val="008974F7"/>
    <w:rsid w:val="008A1E51"/>
    <w:rsid w:val="008A224E"/>
    <w:rsid w:val="008A3C2F"/>
    <w:rsid w:val="008A628F"/>
    <w:rsid w:val="008A7218"/>
    <w:rsid w:val="008A72EA"/>
    <w:rsid w:val="008B024A"/>
    <w:rsid w:val="008B0733"/>
    <w:rsid w:val="008B1BFE"/>
    <w:rsid w:val="008B341C"/>
    <w:rsid w:val="008B756E"/>
    <w:rsid w:val="008C0DFC"/>
    <w:rsid w:val="008C0FBA"/>
    <w:rsid w:val="008C2D58"/>
    <w:rsid w:val="008C3A30"/>
    <w:rsid w:val="008C3AD9"/>
    <w:rsid w:val="008C3D7F"/>
    <w:rsid w:val="008C40AC"/>
    <w:rsid w:val="008C47B0"/>
    <w:rsid w:val="008C48E8"/>
    <w:rsid w:val="008C6DCB"/>
    <w:rsid w:val="008D1B37"/>
    <w:rsid w:val="008D21D2"/>
    <w:rsid w:val="008D2444"/>
    <w:rsid w:val="008D3860"/>
    <w:rsid w:val="008D504B"/>
    <w:rsid w:val="008D524A"/>
    <w:rsid w:val="008D5CF6"/>
    <w:rsid w:val="008D713E"/>
    <w:rsid w:val="008E031D"/>
    <w:rsid w:val="008E0B75"/>
    <w:rsid w:val="008E13B1"/>
    <w:rsid w:val="008E162E"/>
    <w:rsid w:val="008E1BF4"/>
    <w:rsid w:val="008E2AEE"/>
    <w:rsid w:val="008E2D9C"/>
    <w:rsid w:val="008E2F4F"/>
    <w:rsid w:val="008E34F3"/>
    <w:rsid w:val="008E3BFF"/>
    <w:rsid w:val="008E6238"/>
    <w:rsid w:val="008E77FC"/>
    <w:rsid w:val="008E7FC2"/>
    <w:rsid w:val="008F06B8"/>
    <w:rsid w:val="008F0FD1"/>
    <w:rsid w:val="008F22D8"/>
    <w:rsid w:val="008F36C8"/>
    <w:rsid w:val="008F58DE"/>
    <w:rsid w:val="008F5FAD"/>
    <w:rsid w:val="00902969"/>
    <w:rsid w:val="00902C07"/>
    <w:rsid w:val="00902F99"/>
    <w:rsid w:val="00903040"/>
    <w:rsid w:val="009038C5"/>
    <w:rsid w:val="00903E8A"/>
    <w:rsid w:val="0090471D"/>
    <w:rsid w:val="00904779"/>
    <w:rsid w:val="00904803"/>
    <w:rsid w:val="00905011"/>
    <w:rsid w:val="00907B2A"/>
    <w:rsid w:val="0091035C"/>
    <w:rsid w:val="00910537"/>
    <w:rsid w:val="00910584"/>
    <w:rsid w:val="00913EC0"/>
    <w:rsid w:val="0091590F"/>
    <w:rsid w:val="00916C92"/>
    <w:rsid w:val="00916EA6"/>
    <w:rsid w:val="00917A1B"/>
    <w:rsid w:val="009202F3"/>
    <w:rsid w:val="009216B1"/>
    <w:rsid w:val="00921795"/>
    <w:rsid w:val="00922EC6"/>
    <w:rsid w:val="00923F6A"/>
    <w:rsid w:val="009258BE"/>
    <w:rsid w:val="00925DCA"/>
    <w:rsid w:val="00926BB5"/>
    <w:rsid w:val="00926D61"/>
    <w:rsid w:val="00926E6B"/>
    <w:rsid w:val="0092708F"/>
    <w:rsid w:val="0093050E"/>
    <w:rsid w:val="00930560"/>
    <w:rsid w:val="009318AD"/>
    <w:rsid w:val="00931A83"/>
    <w:rsid w:val="0093247A"/>
    <w:rsid w:val="0093279B"/>
    <w:rsid w:val="00934430"/>
    <w:rsid w:val="00934B4E"/>
    <w:rsid w:val="00935E73"/>
    <w:rsid w:val="009378A7"/>
    <w:rsid w:val="00937B7C"/>
    <w:rsid w:val="00940696"/>
    <w:rsid w:val="0094099F"/>
    <w:rsid w:val="009409ED"/>
    <w:rsid w:val="00940DA2"/>
    <w:rsid w:val="009427EB"/>
    <w:rsid w:val="00942A3C"/>
    <w:rsid w:val="009433A7"/>
    <w:rsid w:val="0094350C"/>
    <w:rsid w:val="009441A0"/>
    <w:rsid w:val="00946A6B"/>
    <w:rsid w:val="00947593"/>
    <w:rsid w:val="00947E58"/>
    <w:rsid w:val="009507EF"/>
    <w:rsid w:val="0095085A"/>
    <w:rsid w:val="009520A5"/>
    <w:rsid w:val="00952E9D"/>
    <w:rsid w:val="00952F46"/>
    <w:rsid w:val="00955E5C"/>
    <w:rsid w:val="009574E3"/>
    <w:rsid w:val="00960376"/>
    <w:rsid w:val="009605FE"/>
    <w:rsid w:val="00960BB3"/>
    <w:rsid w:val="009613BF"/>
    <w:rsid w:val="0096196D"/>
    <w:rsid w:val="0096383E"/>
    <w:rsid w:val="00963B74"/>
    <w:rsid w:val="0096667D"/>
    <w:rsid w:val="00966E34"/>
    <w:rsid w:val="00966F66"/>
    <w:rsid w:val="0096775B"/>
    <w:rsid w:val="009705E1"/>
    <w:rsid w:val="009736C8"/>
    <w:rsid w:val="009737A8"/>
    <w:rsid w:val="00974E50"/>
    <w:rsid w:val="00975A04"/>
    <w:rsid w:val="00975A89"/>
    <w:rsid w:val="0097608B"/>
    <w:rsid w:val="009810E9"/>
    <w:rsid w:val="009813B1"/>
    <w:rsid w:val="00986C23"/>
    <w:rsid w:val="009871A9"/>
    <w:rsid w:val="0099415D"/>
    <w:rsid w:val="0099440C"/>
    <w:rsid w:val="00995B03"/>
    <w:rsid w:val="009A0F8F"/>
    <w:rsid w:val="009A2F58"/>
    <w:rsid w:val="009A35CA"/>
    <w:rsid w:val="009A4679"/>
    <w:rsid w:val="009A54A4"/>
    <w:rsid w:val="009A6A9C"/>
    <w:rsid w:val="009A72DE"/>
    <w:rsid w:val="009A7371"/>
    <w:rsid w:val="009B02C7"/>
    <w:rsid w:val="009B042F"/>
    <w:rsid w:val="009B0B64"/>
    <w:rsid w:val="009B0C58"/>
    <w:rsid w:val="009B22D1"/>
    <w:rsid w:val="009B2683"/>
    <w:rsid w:val="009B2BD8"/>
    <w:rsid w:val="009B3035"/>
    <w:rsid w:val="009B3AD8"/>
    <w:rsid w:val="009B402A"/>
    <w:rsid w:val="009B6048"/>
    <w:rsid w:val="009B6415"/>
    <w:rsid w:val="009B64B9"/>
    <w:rsid w:val="009C06AA"/>
    <w:rsid w:val="009C25A7"/>
    <w:rsid w:val="009C2EFC"/>
    <w:rsid w:val="009C464F"/>
    <w:rsid w:val="009C48F4"/>
    <w:rsid w:val="009C4B51"/>
    <w:rsid w:val="009C4E79"/>
    <w:rsid w:val="009C6EBE"/>
    <w:rsid w:val="009C6FEC"/>
    <w:rsid w:val="009D0C6A"/>
    <w:rsid w:val="009D28F0"/>
    <w:rsid w:val="009D3818"/>
    <w:rsid w:val="009D5266"/>
    <w:rsid w:val="009D5BA4"/>
    <w:rsid w:val="009D6C13"/>
    <w:rsid w:val="009D6EB9"/>
    <w:rsid w:val="009D78C7"/>
    <w:rsid w:val="009D7F92"/>
    <w:rsid w:val="009E1C98"/>
    <w:rsid w:val="009E210C"/>
    <w:rsid w:val="009E3C26"/>
    <w:rsid w:val="009E4A39"/>
    <w:rsid w:val="009E51B8"/>
    <w:rsid w:val="009E6A28"/>
    <w:rsid w:val="009E7314"/>
    <w:rsid w:val="009F17F6"/>
    <w:rsid w:val="009F1E32"/>
    <w:rsid w:val="009F21B2"/>
    <w:rsid w:val="009F223D"/>
    <w:rsid w:val="009F28C3"/>
    <w:rsid w:val="009F2CFF"/>
    <w:rsid w:val="009F52A5"/>
    <w:rsid w:val="009F5F20"/>
    <w:rsid w:val="009F6EB0"/>
    <w:rsid w:val="009F6F1C"/>
    <w:rsid w:val="00A00927"/>
    <w:rsid w:val="00A02903"/>
    <w:rsid w:val="00A035FB"/>
    <w:rsid w:val="00A03B9A"/>
    <w:rsid w:val="00A04B3D"/>
    <w:rsid w:val="00A11C1A"/>
    <w:rsid w:val="00A134A5"/>
    <w:rsid w:val="00A1351F"/>
    <w:rsid w:val="00A14458"/>
    <w:rsid w:val="00A16F46"/>
    <w:rsid w:val="00A17CAE"/>
    <w:rsid w:val="00A20367"/>
    <w:rsid w:val="00A21D9B"/>
    <w:rsid w:val="00A25EBF"/>
    <w:rsid w:val="00A263A8"/>
    <w:rsid w:val="00A3009E"/>
    <w:rsid w:val="00A308F8"/>
    <w:rsid w:val="00A32AB1"/>
    <w:rsid w:val="00A32D29"/>
    <w:rsid w:val="00A332CD"/>
    <w:rsid w:val="00A335E0"/>
    <w:rsid w:val="00A34F07"/>
    <w:rsid w:val="00A37434"/>
    <w:rsid w:val="00A40132"/>
    <w:rsid w:val="00A409BD"/>
    <w:rsid w:val="00A40AE9"/>
    <w:rsid w:val="00A45C12"/>
    <w:rsid w:val="00A45F14"/>
    <w:rsid w:val="00A476D5"/>
    <w:rsid w:val="00A50507"/>
    <w:rsid w:val="00A50A5B"/>
    <w:rsid w:val="00A51498"/>
    <w:rsid w:val="00A51640"/>
    <w:rsid w:val="00A51AC0"/>
    <w:rsid w:val="00A52456"/>
    <w:rsid w:val="00A52471"/>
    <w:rsid w:val="00A53E84"/>
    <w:rsid w:val="00A54AAE"/>
    <w:rsid w:val="00A56D49"/>
    <w:rsid w:val="00A61467"/>
    <w:rsid w:val="00A6147F"/>
    <w:rsid w:val="00A61498"/>
    <w:rsid w:val="00A621B2"/>
    <w:rsid w:val="00A62EBE"/>
    <w:rsid w:val="00A63331"/>
    <w:rsid w:val="00A64396"/>
    <w:rsid w:val="00A64405"/>
    <w:rsid w:val="00A6501F"/>
    <w:rsid w:val="00A65EF2"/>
    <w:rsid w:val="00A66A71"/>
    <w:rsid w:val="00A70702"/>
    <w:rsid w:val="00A713F9"/>
    <w:rsid w:val="00A71797"/>
    <w:rsid w:val="00A71A4D"/>
    <w:rsid w:val="00A723B7"/>
    <w:rsid w:val="00A72682"/>
    <w:rsid w:val="00A73CFA"/>
    <w:rsid w:val="00A744B4"/>
    <w:rsid w:val="00A74A00"/>
    <w:rsid w:val="00A74B2A"/>
    <w:rsid w:val="00A75BFA"/>
    <w:rsid w:val="00A824F6"/>
    <w:rsid w:val="00A82877"/>
    <w:rsid w:val="00A82E45"/>
    <w:rsid w:val="00A82E8C"/>
    <w:rsid w:val="00A848D6"/>
    <w:rsid w:val="00A85D9D"/>
    <w:rsid w:val="00A86164"/>
    <w:rsid w:val="00A901CA"/>
    <w:rsid w:val="00A904D5"/>
    <w:rsid w:val="00A90623"/>
    <w:rsid w:val="00A90783"/>
    <w:rsid w:val="00A907E5"/>
    <w:rsid w:val="00A9234C"/>
    <w:rsid w:val="00A92F81"/>
    <w:rsid w:val="00A92FEC"/>
    <w:rsid w:val="00A937D8"/>
    <w:rsid w:val="00A943BF"/>
    <w:rsid w:val="00A96802"/>
    <w:rsid w:val="00A96A6E"/>
    <w:rsid w:val="00A96CA6"/>
    <w:rsid w:val="00A977CF"/>
    <w:rsid w:val="00AA034F"/>
    <w:rsid w:val="00AA18B2"/>
    <w:rsid w:val="00AA32C0"/>
    <w:rsid w:val="00AA4A88"/>
    <w:rsid w:val="00AA5024"/>
    <w:rsid w:val="00AA5DF1"/>
    <w:rsid w:val="00AB029A"/>
    <w:rsid w:val="00AB0FD1"/>
    <w:rsid w:val="00AB22B2"/>
    <w:rsid w:val="00AB3F28"/>
    <w:rsid w:val="00AB50F0"/>
    <w:rsid w:val="00AB535D"/>
    <w:rsid w:val="00AB5EFD"/>
    <w:rsid w:val="00AB6C49"/>
    <w:rsid w:val="00AB7B6D"/>
    <w:rsid w:val="00AC106D"/>
    <w:rsid w:val="00AC3F03"/>
    <w:rsid w:val="00AC44D2"/>
    <w:rsid w:val="00AC4B3E"/>
    <w:rsid w:val="00AC4B7C"/>
    <w:rsid w:val="00AC4D70"/>
    <w:rsid w:val="00AC4F52"/>
    <w:rsid w:val="00AC55E3"/>
    <w:rsid w:val="00AC5EAC"/>
    <w:rsid w:val="00AC7C09"/>
    <w:rsid w:val="00AD11BA"/>
    <w:rsid w:val="00AD1B90"/>
    <w:rsid w:val="00AD4ACA"/>
    <w:rsid w:val="00AD4B1D"/>
    <w:rsid w:val="00AD5201"/>
    <w:rsid w:val="00AD72EB"/>
    <w:rsid w:val="00AE026E"/>
    <w:rsid w:val="00AE0AC7"/>
    <w:rsid w:val="00AE187F"/>
    <w:rsid w:val="00AE1E22"/>
    <w:rsid w:val="00AE2C64"/>
    <w:rsid w:val="00AE5253"/>
    <w:rsid w:val="00AE6126"/>
    <w:rsid w:val="00AF0164"/>
    <w:rsid w:val="00AF0EEA"/>
    <w:rsid w:val="00AF286C"/>
    <w:rsid w:val="00AF2A4B"/>
    <w:rsid w:val="00AF3442"/>
    <w:rsid w:val="00AF594E"/>
    <w:rsid w:val="00AF635D"/>
    <w:rsid w:val="00AF762B"/>
    <w:rsid w:val="00B01FDE"/>
    <w:rsid w:val="00B03C43"/>
    <w:rsid w:val="00B06B29"/>
    <w:rsid w:val="00B06E7B"/>
    <w:rsid w:val="00B109F3"/>
    <w:rsid w:val="00B10D85"/>
    <w:rsid w:val="00B12262"/>
    <w:rsid w:val="00B124F9"/>
    <w:rsid w:val="00B12A92"/>
    <w:rsid w:val="00B15351"/>
    <w:rsid w:val="00B15A0C"/>
    <w:rsid w:val="00B161C3"/>
    <w:rsid w:val="00B170CD"/>
    <w:rsid w:val="00B178ED"/>
    <w:rsid w:val="00B200A8"/>
    <w:rsid w:val="00B219F1"/>
    <w:rsid w:val="00B21A94"/>
    <w:rsid w:val="00B2235F"/>
    <w:rsid w:val="00B23187"/>
    <w:rsid w:val="00B237C6"/>
    <w:rsid w:val="00B23EB4"/>
    <w:rsid w:val="00B23EF3"/>
    <w:rsid w:val="00B23F16"/>
    <w:rsid w:val="00B24C34"/>
    <w:rsid w:val="00B2587E"/>
    <w:rsid w:val="00B2768D"/>
    <w:rsid w:val="00B27702"/>
    <w:rsid w:val="00B3039E"/>
    <w:rsid w:val="00B31063"/>
    <w:rsid w:val="00B31EFB"/>
    <w:rsid w:val="00B3306B"/>
    <w:rsid w:val="00B337E9"/>
    <w:rsid w:val="00B35E81"/>
    <w:rsid w:val="00B36F16"/>
    <w:rsid w:val="00B40CEE"/>
    <w:rsid w:val="00B411F9"/>
    <w:rsid w:val="00B42FF3"/>
    <w:rsid w:val="00B434E1"/>
    <w:rsid w:val="00B4492E"/>
    <w:rsid w:val="00B4773A"/>
    <w:rsid w:val="00B50409"/>
    <w:rsid w:val="00B50B86"/>
    <w:rsid w:val="00B50E86"/>
    <w:rsid w:val="00B514B8"/>
    <w:rsid w:val="00B53D78"/>
    <w:rsid w:val="00B5424C"/>
    <w:rsid w:val="00B55238"/>
    <w:rsid w:val="00B5566F"/>
    <w:rsid w:val="00B55F21"/>
    <w:rsid w:val="00B569E9"/>
    <w:rsid w:val="00B6058D"/>
    <w:rsid w:val="00B611D0"/>
    <w:rsid w:val="00B61A85"/>
    <w:rsid w:val="00B653E5"/>
    <w:rsid w:val="00B67AFF"/>
    <w:rsid w:val="00B744D4"/>
    <w:rsid w:val="00B74503"/>
    <w:rsid w:val="00B74DAE"/>
    <w:rsid w:val="00B75203"/>
    <w:rsid w:val="00B7548C"/>
    <w:rsid w:val="00B76944"/>
    <w:rsid w:val="00B7730B"/>
    <w:rsid w:val="00B803ED"/>
    <w:rsid w:val="00B819E2"/>
    <w:rsid w:val="00B82090"/>
    <w:rsid w:val="00B82A32"/>
    <w:rsid w:val="00B82AEB"/>
    <w:rsid w:val="00B830C4"/>
    <w:rsid w:val="00B83213"/>
    <w:rsid w:val="00B8363B"/>
    <w:rsid w:val="00B8414B"/>
    <w:rsid w:val="00B84898"/>
    <w:rsid w:val="00B85716"/>
    <w:rsid w:val="00B857D8"/>
    <w:rsid w:val="00B879B3"/>
    <w:rsid w:val="00B87A14"/>
    <w:rsid w:val="00B902A9"/>
    <w:rsid w:val="00B9228A"/>
    <w:rsid w:val="00B92407"/>
    <w:rsid w:val="00B92B1C"/>
    <w:rsid w:val="00B9331F"/>
    <w:rsid w:val="00B938A4"/>
    <w:rsid w:val="00B9669E"/>
    <w:rsid w:val="00B96C67"/>
    <w:rsid w:val="00B96EF4"/>
    <w:rsid w:val="00BA0C3A"/>
    <w:rsid w:val="00BA14FA"/>
    <w:rsid w:val="00BA3A52"/>
    <w:rsid w:val="00BA3E56"/>
    <w:rsid w:val="00BA51DD"/>
    <w:rsid w:val="00BA5675"/>
    <w:rsid w:val="00BA6E5B"/>
    <w:rsid w:val="00BB108C"/>
    <w:rsid w:val="00BB18FA"/>
    <w:rsid w:val="00BB2850"/>
    <w:rsid w:val="00BB2A95"/>
    <w:rsid w:val="00BB2A9E"/>
    <w:rsid w:val="00BB31CC"/>
    <w:rsid w:val="00BB4FDD"/>
    <w:rsid w:val="00BB6E94"/>
    <w:rsid w:val="00BB6EBB"/>
    <w:rsid w:val="00BB7E33"/>
    <w:rsid w:val="00BC1BFE"/>
    <w:rsid w:val="00BC2424"/>
    <w:rsid w:val="00BC29C9"/>
    <w:rsid w:val="00BC3936"/>
    <w:rsid w:val="00BC57FE"/>
    <w:rsid w:val="00BC7C3A"/>
    <w:rsid w:val="00BC7E96"/>
    <w:rsid w:val="00BD3A81"/>
    <w:rsid w:val="00BD46FC"/>
    <w:rsid w:val="00BD60E5"/>
    <w:rsid w:val="00BD7F88"/>
    <w:rsid w:val="00BE04A1"/>
    <w:rsid w:val="00BE1072"/>
    <w:rsid w:val="00BE2AEB"/>
    <w:rsid w:val="00BE3312"/>
    <w:rsid w:val="00BE3464"/>
    <w:rsid w:val="00BE5183"/>
    <w:rsid w:val="00BE7E90"/>
    <w:rsid w:val="00BF0547"/>
    <w:rsid w:val="00BF1C96"/>
    <w:rsid w:val="00BF6381"/>
    <w:rsid w:val="00BF6403"/>
    <w:rsid w:val="00C00FC5"/>
    <w:rsid w:val="00C0260F"/>
    <w:rsid w:val="00C02828"/>
    <w:rsid w:val="00C0476E"/>
    <w:rsid w:val="00C06B9F"/>
    <w:rsid w:val="00C06EF9"/>
    <w:rsid w:val="00C072C3"/>
    <w:rsid w:val="00C1020A"/>
    <w:rsid w:val="00C10354"/>
    <w:rsid w:val="00C116E7"/>
    <w:rsid w:val="00C118E2"/>
    <w:rsid w:val="00C124E6"/>
    <w:rsid w:val="00C126F1"/>
    <w:rsid w:val="00C12FB9"/>
    <w:rsid w:val="00C131BC"/>
    <w:rsid w:val="00C1356B"/>
    <w:rsid w:val="00C13C90"/>
    <w:rsid w:val="00C1531D"/>
    <w:rsid w:val="00C169AD"/>
    <w:rsid w:val="00C17065"/>
    <w:rsid w:val="00C17725"/>
    <w:rsid w:val="00C218DC"/>
    <w:rsid w:val="00C2192C"/>
    <w:rsid w:val="00C22CFF"/>
    <w:rsid w:val="00C23009"/>
    <w:rsid w:val="00C237AB"/>
    <w:rsid w:val="00C25490"/>
    <w:rsid w:val="00C267B9"/>
    <w:rsid w:val="00C2691D"/>
    <w:rsid w:val="00C2700C"/>
    <w:rsid w:val="00C27722"/>
    <w:rsid w:val="00C2785C"/>
    <w:rsid w:val="00C27C8C"/>
    <w:rsid w:val="00C31FFB"/>
    <w:rsid w:val="00C323CE"/>
    <w:rsid w:val="00C326A9"/>
    <w:rsid w:val="00C32A7F"/>
    <w:rsid w:val="00C334DD"/>
    <w:rsid w:val="00C339E7"/>
    <w:rsid w:val="00C34E9E"/>
    <w:rsid w:val="00C360B4"/>
    <w:rsid w:val="00C36550"/>
    <w:rsid w:val="00C37E03"/>
    <w:rsid w:val="00C37F94"/>
    <w:rsid w:val="00C40794"/>
    <w:rsid w:val="00C42FB5"/>
    <w:rsid w:val="00C44B19"/>
    <w:rsid w:val="00C4524C"/>
    <w:rsid w:val="00C467A3"/>
    <w:rsid w:val="00C47091"/>
    <w:rsid w:val="00C476D9"/>
    <w:rsid w:val="00C47EC2"/>
    <w:rsid w:val="00C5090E"/>
    <w:rsid w:val="00C50F0C"/>
    <w:rsid w:val="00C51C47"/>
    <w:rsid w:val="00C5213F"/>
    <w:rsid w:val="00C52151"/>
    <w:rsid w:val="00C5289E"/>
    <w:rsid w:val="00C52B81"/>
    <w:rsid w:val="00C53482"/>
    <w:rsid w:val="00C57744"/>
    <w:rsid w:val="00C600E7"/>
    <w:rsid w:val="00C605D3"/>
    <w:rsid w:val="00C60C5E"/>
    <w:rsid w:val="00C60C9C"/>
    <w:rsid w:val="00C60DF0"/>
    <w:rsid w:val="00C6194D"/>
    <w:rsid w:val="00C619A2"/>
    <w:rsid w:val="00C629B7"/>
    <w:rsid w:val="00C6380E"/>
    <w:rsid w:val="00C640A9"/>
    <w:rsid w:val="00C6515E"/>
    <w:rsid w:val="00C66769"/>
    <w:rsid w:val="00C67898"/>
    <w:rsid w:val="00C700B4"/>
    <w:rsid w:val="00C70EBA"/>
    <w:rsid w:val="00C72F3F"/>
    <w:rsid w:val="00C739F3"/>
    <w:rsid w:val="00C774E2"/>
    <w:rsid w:val="00C77B05"/>
    <w:rsid w:val="00C8141B"/>
    <w:rsid w:val="00C81A93"/>
    <w:rsid w:val="00C8223F"/>
    <w:rsid w:val="00C8344D"/>
    <w:rsid w:val="00C8367B"/>
    <w:rsid w:val="00C836C7"/>
    <w:rsid w:val="00C85715"/>
    <w:rsid w:val="00C861A7"/>
    <w:rsid w:val="00C8711C"/>
    <w:rsid w:val="00C87E99"/>
    <w:rsid w:val="00C90647"/>
    <w:rsid w:val="00C91008"/>
    <w:rsid w:val="00C91166"/>
    <w:rsid w:val="00C92E3C"/>
    <w:rsid w:val="00C93AAF"/>
    <w:rsid w:val="00C94108"/>
    <w:rsid w:val="00C9483F"/>
    <w:rsid w:val="00C9524B"/>
    <w:rsid w:val="00C954A9"/>
    <w:rsid w:val="00C9673B"/>
    <w:rsid w:val="00C96FA5"/>
    <w:rsid w:val="00CA0EAD"/>
    <w:rsid w:val="00CA1BDE"/>
    <w:rsid w:val="00CA2692"/>
    <w:rsid w:val="00CA2A1D"/>
    <w:rsid w:val="00CA2DB1"/>
    <w:rsid w:val="00CA5A42"/>
    <w:rsid w:val="00CA76AB"/>
    <w:rsid w:val="00CA7B33"/>
    <w:rsid w:val="00CB03E0"/>
    <w:rsid w:val="00CB08CF"/>
    <w:rsid w:val="00CB2D37"/>
    <w:rsid w:val="00CB3D2C"/>
    <w:rsid w:val="00CB4E31"/>
    <w:rsid w:val="00CB6CB1"/>
    <w:rsid w:val="00CB713D"/>
    <w:rsid w:val="00CB786A"/>
    <w:rsid w:val="00CC0609"/>
    <w:rsid w:val="00CC0E4A"/>
    <w:rsid w:val="00CC19F8"/>
    <w:rsid w:val="00CC1E15"/>
    <w:rsid w:val="00CC2494"/>
    <w:rsid w:val="00CC2A65"/>
    <w:rsid w:val="00CC328D"/>
    <w:rsid w:val="00CC33EA"/>
    <w:rsid w:val="00CC35AA"/>
    <w:rsid w:val="00CC4E41"/>
    <w:rsid w:val="00CC5B96"/>
    <w:rsid w:val="00CD215E"/>
    <w:rsid w:val="00CD4340"/>
    <w:rsid w:val="00CD4EB5"/>
    <w:rsid w:val="00CD7F69"/>
    <w:rsid w:val="00CE009B"/>
    <w:rsid w:val="00CE1580"/>
    <w:rsid w:val="00CE1C44"/>
    <w:rsid w:val="00CE1D12"/>
    <w:rsid w:val="00CE222D"/>
    <w:rsid w:val="00CE37EF"/>
    <w:rsid w:val="00CE6F55"/>
    <w:rsid w:val="00CF052B"/>
    <w:rsid w:val="00CF0B25"/>
    <w:rsid w:val="00CF2646"/>
    <w:rsid w:val="00CF34C9"/>
    <w:rsid w:val="00CF3F78"/>
    <w:rsid w:val="00CF4D32"/>
    <w:rsid w:val="00CF63DA"/>
    <w:rsid w:val="00CF7101"/>
    <w:rsid w:val="00CF78B1"/>
    <w:rsid w:val="00D0064C"/>
    <w:rsid w:val="00D00746"/>
    <w:rsid w:val="00D012ED"/>
    <w:rsid w:val="00D0198C"/>
    <w:rsid w:val="00D01A4C"/>
    <w:rsid w:val="00D01C5D"/>
    <w:rsid w:val="00D0228C"/>
    <w:rsid w:val="00D0235D"/>
    <w:rsid w:val="00D02BA6"/>
    <w:rsid w:val="00D030A6"/>
    <w:rsid w:val="00D03D96"/>
    <w:rsid w:val="00D0556D"/>
    <w:rsid w:val="00D05F84"/>
    <w:rsid w:val="00D07DE2"/>
    <w:rsid w:val="00D1010C"/>
    <w:rsid w:val="00D1049B"/>
    <w:rsid w:val="00D121F0"/>
    <w:rsid w:val="00D13C6E"/>
    <w:rsid w:val="00D14BD1"/>
    <w:rsid w:val="00D14D3B"/>
    <w:rsid w:val="00D15CB4"/>
    <w:rsid w:val="00D174BA"/>
    <w:rsid w:val="00D174FC"/>
    <w:rsid w:val="00D212F8"/>
    <w:rsid w:val="00D213EB"/>
    <w:rsid w:val="00D22F8D"/>
    <w:rsid w:val="00D2475C"/>
    <w:rsid w:val="00D2577B"/>
    <w:rsid w:val="00D266F6"/>
    <w:rsid w:val="00D26B5A"/>
    <w:rsid w:val="00D27762"/>
    <w:rsid w:val="00D320DA"/>
    <w:rsid w:val="00D3260E"/>
    <w:rsid w:val="00D34383"/>
    <w:rsid w:val="00D3502C"/>
    <w:rsid w:val="00D426A9"/>
    <w:rsid w:val="00D42CD4"/>
    <w:rsid w:val="00D42DE3"/>
    <w:rsid w:val="00D431DC"/>
    <w:rsid w:val="00D438A2"/>
    <w:rsid w:val="00D45D54"/>
    <w:rsid w:val="00D46BE5"/>
    <w:rsid w:val="00D47402"/>
    <w:rsid w:val="00D47758"/>
    <w:rsid w:val="00D50315"/>
    <w:rsid w:val="00D507C3"/>
    <w:rsid w:val="00D50AF8"/>
    <w:rsid w:val="00D515AB"/>
    <w:rsid w:val="00D5230A"/>
    <w:rsid w:val="00D52812"/>
    <w:rsid w:val="00D53245"/>
    <w:rsid w:val="00D536F5"/>
    <w:rsid w:val="00D54CEC"/>
    <w:rsid w:val="00D55550"/>
    <w:rsid w:val="00D55770"/>
    <w:rsid w:val="00D55E0E"/>
    <w:rsid w:val="00D5785B"/>
    <w:rsid w:val="00D607BC"/>
    <w:rsid w:val="00D61124"/>
    <w:rsid w:val="00D64233"/>
    <w:rsid w:val="00D6481E"/>
    <w:rsid w:val="00D64F10"/>
    <w:rsid w:val="00D64F16"/>
    <w:rsid w:val="00D65640"/>
    <w:rsid w:val="00D66F7C"/>
    <w:rsid w:val="00D7076A"/>
    <w:rsid w:val="00D71077"/>
    <w:rsid w:val="00D710E3"/>
    <w:rsid w:val="00D71A94"/>
    <w:rsid w:val="00D72305"/>
    <w:rsid w:val="00D729B8"/>
    <w:rsid w:val="00D73BC7"/>
    <w:rsid w:val="00D73DF8"/>
    <w:rsid w:val="00D7428B"/>
    <w:rsid w:val="00D752C6"/>
    <w:rsid w:val="00D75485"/>
    <w:rsid w:val="00D76E0F"/>
    <w:rsid w:val="00D77030"/>
    <w:rsid w:val="00D77717"/>
    <w:rsid w:val="00D77838"/>
    <w:rsid w:val="00D804E0"/>
    <w:rsid w:val="00D811AC"/>
    <w:rsid w:val="00D81E0F"/>
    <w:rsid w:val="00D834CD"/>
    <w:rsid w:val="00D83FC8"/>
    <w:rsid w:val="00D8599E"/>
    <w:rsid w:val="00D87681"/>
    <w:rsid w:val="00D87988"/>
    <w:rsid w:val="00D90586"/>
    <w:rsid w:val="00D91764"/>
    <w:rsid w:val="00D92C18"/>
    <w:rsid w:val="00D94E8B"/>
    <w:rsid w:val="00D95D0E"/>
    <w:rsid w:val="00D97D1C"/>
    <w:rsid w:val="00DA0D66"/>
    <w:rsid w:val="00DA2EDE"/>
    <w:rsid w:val="00DA4F35"/>
    <w:rsid w:val="00DA71DE"/>
    <w:rsid w:val="00DA791A"/>
    <w:rsid w:val="00DB0599"/>
    <w:rsid w:val="00DB05AF"/>
    <w:rsid w:val="00DB06F0"/>
    <w:rsid w:val="00DB183C"/>
    <w:rsid w:val="00DB1F7E"/>
    <w:rsid w:val="00DB31CC"/>
    <w:rsid w:val="00DB3F2A"/>
    <w:rsid w:val="00DB52EB"/>
    <w:rsid w:val="00DB5B83"/>
    <w:rsid w:val="00DB5E42"/>
    <w:rsid w:val="00DB6449"/>
    <w:rsid w:val="00DB77D6"/>
    <w:rsid w:val="00DC0473"/>
    <w:rsid w:val="00DC137E"/>
    <w:rsid w:val="00DC1BAB"/>
    <w:rsid w:val="00DC2994"/>
    <w:rsid w:val="00DC404F"/>
    <w:rsid w:val="00DC4509"/>
    <w:rsid w:val="00DC51AA"/>
    <w:rsid w:val="00DC5815"/>
    <w:rsid w:val="00DC6716"/>
    <w:rsid w:val="00DD0B75"/>
    <w:rsid w:val="00DD0FD9"/>
    <w:rsid w:val="00DD1294"/>
    <w:rsid w:val="00DD15BD"/>
    <w:rsid w:val="00DD1997"/>
    <w:rsid w:val="00DD19C3"/>
    <w:rsid w:val="00DD3632"/>
    <w:rsid w:val="00DD42AA"/>
    <w:rsid w:val="00DD4806"/>
    <w:rsid w:val="00DD4BD8"/>
    <w:rsid w:val="00DD4D56"/>
    <w:rsid w:val="00DD541E"/>
    <w:rsid w:val="00DD5486"/>
    <w:rsid w:val="00DD5C45"/>
    <w:rsid w:val="00DD61C4"/>
    <w:rsid w:val="00DD65EC"/>
    <w:rsid w:val="00DD7127"/>
    <w:rsid w:val="00DE22F1"/>
    <w:rsid w:val="00DE35C2"/>
    <w:rsid w:val="00DE46D9"/>
    <w:rsid w:val="00DE5C8F"/>
    <w:rsid w:val="00DF0936"/>
    <w:rsid w:val="00DF0AC4"/>
    <w:rsid w:val="00DF0DF0"/>
    <w:rsid w:val="00DF16C6"/>
    <w:rsid w:val="00DF2B9C"/>
    <w:rsid w:val="00DF2D4A"/>
    <w:rsid w:val="00DF559C"/>
    <w:rsid w:val="00DF6281"/>
    <w:rsid w:val="00E000EA"/>
    <w:rsid w:val="00E040AA"/>
    <w:rsid w:val="00E05A39"/>
    <w:rsid w:val="00E05E59"/>
    <w:rsid w:val="00E06164"/>
    <w:rsid w:val="00E062AC"/>
    <w:rsid w:val="00E06668"/>
    <w:rsid w:val="00E06AF0"/>
    <w:rsid w:val="00E07A88"/>
    <w:rsid w:val="00E1012E"/>
    <w:rsid w:val="00E10E6B"/>
    <w:rsid w:val="00E11640"/>
    <w:rsid w:val="00E12A9E"/>
    <w:rsid w:val="00E1322C"/>
    <w:rsid w:val="00E13CD5"/>
    <w:rsid w:val="00E14011"/>
    <w:rsid w:val="00E149C2"/>
    <w:rsid w:val="00E14C50"/>
    <w:rsid w:val="00E151A5"/>
    <w:rsid w:val="00E16933"/>
    <w:rsid w:val="00E20D8D"/>
    <w:rsid w:val="00E21A7F"/>
    <w:rsid w:val="00E229D6"/>
    <w:rsid w:val="00E2373B"/>
    <w:rsid w:val="00E255F0"/>
    <w:rsid w:val="00E2678C"/>
    <w:rsid w:val="00E268DE"/>
    <w:rsid w:val="00E308F0"/>
    <w:rsid w:val="00E320E0"/>
    <w:rsid w:val="00E329FF"/>
    <w:rsid w:val="00E33008"/>
    <w:rsid w:val="00E33C40"/>
    <w:rsid w:val="00E3699F"/>
    <w:rsid w:val="00E37E3A"/>
    <w:rsid w:val="00E40512"/>
    <w:rsid w:val="00E41063"/>
    <w:rsid w:val="00E42807"/>
    <w:rsid w:val="00E42F5E"/>
    <w:rsid w:val="00E437DF"/>
    <w:rsid w:val="00E45046"/>
    <w:rsid w:val="00E45F8E"/>
    <w:rsid w:val="00E50301"/>
    <w:rsid w:val="00E50E19"/>
    <w:rsid w:val="00E51160"/>
    <w:rsid w:val="00E5175E"/>
    <w:rsid w:val="00E51910"/>
    <w:rsid w:val="00E51D30"/>
    <w:rsid w:val="00E534BE"/>
    <w:rsid w:val="00E53ADD"/>
    <w:rsid w:val="00E5471A"/>
    <w:rsid w:val="00E576FB"/>
    <w:rsid w:val="00E5785E"/>
    <w:rsid w:val="00E61CCF"/>
    <w:rsid w:val="00E623B2"/>
    <w:rsid w:val="00E6264F"/>
    <w:rsid w:val="00E62C0D"/>
    <w:rsid w:val="00E631AD"/>
    <w:rsid w:val="00E63208"/>
    <w:rsid w:val="00E63421"/>
    <w:rsid w:val="00E648A7"/>
    <w:rsid w:val="00E659D9"/>
    <w:rsid w:val="00E65C44"/>
    <w:rsid w:val="00E66824"/>
    <w:rsid w:val="00E6700F"/>
    <w:rsid w:val="00E67C78"/>
    <w:rsid w:val="00E70F5F"/>
    <w:rsid w:val="00E73295"/>
    <w:rsid w:val="00E73A63"/>
    <w:rsid w:val="00E73F32"/>
    <w:rsid w:val="00E7439D"/>
    <w:rsid w:val="00E74F53"/>
    <w:rsid w:val="00E765FB"/>
    <w:rsid w:val="00E76A16"/>
    <w:rsid w:val="00E771B5"/>
    <w:rsid w:val="00E77670"/>
    <w:rsid w:val="00E77C1E"/>
    <w:rsid w:val="00E77E0D"/>
    <w:rsid w:val="00E807BF"/>
    <w:rsid w:val="00E80994"/>
    <w:rsid w:val="00E80B87"/>
    <w:rsid w:val="00E80CCC"/>
    <w:rsid w:val="00E80F09"/>
    <w:rsid w:val="00E813C5"/>
    <w:rsid w:val="00E83390"/>
    <w:rsid w:val="00E83A9B"/>
    <w:rsid w:val="00E864E8"/>
    <w:rsid w:val="00E87ADB"/>
    <w:rsid w:val="00E90208"/>
    <w:rsid w:val="00E9183C"/>
    <w:rsid w:val="00E92718"/>
    <w:rsid w:val="00E92D2A"/>
    <w:rsid w:val="00E94D22"/>
    <w:rsid w:val="00E94D42"/>
    <w:rsid w:val="00E95161"/>
    <w:rsid w:val="00E96EE6"/>
    <w:rsid w:val="00E96FD0"/>
    <w:rsid w:val="00EA0304"/>
    <w:rsid w:val="00EA07A4"/>
    <w:rsid w:val="00EA0973"/>
    <w:rsid w:val="00EA0A2A"/>
    <w:rsid w:val="00EA0F20"/>
    <w:rsid w:val="00EA174C"/>
    <w:rsid w:val="00EA2296"/>
    <w:rsid w:val="00EA244D"/>
    <w:rsid w:val="00EA2C84"/>
    <w:rsid w:val="00EA2CDA"/>
    <w:rsid w:val="00EA2E2D"/>
    <w:rsid w:val="00EA3937"/>
    <w:rsid w:val="00EA4031"/>
    <w:rsid w:val="00EA5A08"/>
    <w:rsid w:val="00EA717D"/>
    <w:rsid w:val="00EB0F35"/>
    <w:rsid w:val="00EB0F6D"/>
    <w:rsid w:val="00EB1640"/>
    <w:rsid w:val="00EB1D12"/>
    <w:rsid w:val="00EB21BE"/>
    <w:rsid w:val="00EB22C8"/>
    <w:rsid w:val="00EB3971"/>
    <w:rsid w:val="00EB46B0"/>
    <w:rsid w:val="00EB4FEB"/>
    <w:rsid w:val="00EB74A8"/>
    <w:rsid w:val="00EC0177"/>
    <w:rsid w:val="00EC0751"/>
    <w:rsid w:val="00EC1CF0"/>
    <w:rsid w:val="00EC5762"/>
    <w:rsid w:val="00EC6083"/>
    <w:rsid w:val="00ED0236"/>
    <w:rsid w:val="00ED12B7"/>
    <w:rsid w:val="00ED2C72"/>
    <w:rsid w:val="00ED42E6"/>
    <w:rsid w:val="00ED53EC"/>
    <w:rsid w:val="00ED561E"/>
    <w:rsid w:val="00ED688C"/>
    <w:rsid w:val="00ED68AB"/>
    <w:rsid w:val="00ED7ECD"/>
    <w:rsid w:val="00EE2270"/>
    <w:rsid w:val="00EE2427"/>
    <w:rsid w:val="00EE36DA"/>
    <w:rsid w:val="00EE3FDC"/>
    <w:rsid w:val="00EE5C28"/>
    <w:rsid w:val="00EE621D"/>
    <w:rsid w:val="00EE6707"/>
    <w:rsid w:val="00EE70BB"/>
    <w:rsid w:val="00EF10E5"/>
    <w:rsid w:val="00EF16AB"/>
    <w:rsid w:val="00EF2007"/>
    <w:rsid w:val="00EF39B6"/>
    <w:rsid w:val="00EF5210"/>
    <w:rsid w:val="00EF5D22"/>
    <w:rsid w:val="00EF659A"/>
    <w:rsid w:val="00EF679E"/>
    <w:rsid w:val="00EF6E84"/>
    <w:rsid w:val="00EF720E"/>
    <w:rsid w:val="00F0132B"/>
    <w:rsid w:val="00F0262D"/>
    <w:rsid w:val="00F0372A"/>
    <w:rsid w:val="00F042FC"/>
    <w:rsid w:val="00F0478D"/>
    <w:rsid w:val="00F04C6D"/>
    <w:rsid w:val="00F06851"/>
    <w:rsid w:val="00F10114"/>
    <w:rsid w:val="00F10430"/>
    <w:rsid w:val="00F10747"/>
    <w:rsid w:val="00F10CF7"/>
    <w:rsid w:val="00F10DC6"/>
    <w:rsid w:val="00F117B8"/>
    <w:rsid w:val="00F11C7F"/>
    <w:rsid w:val="00F120BA"/>
    <w:rsid w:val="00F1223F"/>
    <w:rsid w:val="00F13C03"/>
    <w:rsid w:val="00F2005E"/>
    <w:rsid w:val="00F204AC"/>
    <w:rsid w:val="00F216DA"/>
    <w:rsid w:val="00F21F9C"/>
    <w:rsid w:val="00F236D0"/>
    <w:rsid w:val="00F237CB"/>
    <w:rsid w:val="00F237FF"/>
    <w:rsid w:val="00F23CE0"/>
    <w:rsid w:val="00F24275"/>
    <w:rsid w:val="00F249D9"/>
    <w:rsid w:val="00F25285"/>
    <w:rsid w:val="00F2533A"/>
    <w:rsid w:val="00F2620B"/>
    <w:rsid w:val="00F269E1"/>
    <w:rsid w:val="00F275C3"/>
    <w:rsid w:val="00F3142B"/>
    <w:rsid w:val="00F31B07"/>
    <w:rsid w:val="00F3393F"/>
    <w:rsid w:val="00F35D17"/>
    <w:rsid w:val="00F362D0"/>
    <w:rsid w:val="00F3668A"/>
    <w:rsid w:val="00F403B3"/>
    <w:rsid w:val="00F413F3"/>
    <w:rsid w:val="00F41449"/>
    <w:rsid w:val="00F41ACD"/>
    <w:rsid w:val="00F41DB5"/>
    <w:rsid w:val="00F4321C"/>
    <w:rsid w:val="00F432E1"/>
    <w:rsid w:val="00F448BC"/>
    <w:rsid w:val="00F4763B"/>
    <w:rsid w:val="00F477B3"/>
    <w:rsid w:val="00F50C40"/>
    <w:rsid w:val="00F50D94"/>
    <w:rsid w:val="00F50F05"/>
    <w:rsid w:val="00F5219E"/>
    <w:rsid w:val="00F52444"/>
    <w:rsid w:val="00F537F6"/>
    <w:rsid w:val="00F5419A"/>
    <w:rsid w:val="00F541AA"/>
    <w:rsid w:val="00F55001"/>
    <w:rsid w:val="00F557DE"/>
    <w:rsid w:val="00F57722"/>
    <w:rsid w:val="00F624AD"/>
    <w:rsid w:val="00F62957"/>
    <w:rsid w:val="00F62DCC"/>
    <w:rsid w:val="00F64FEA"/>
    <w:rsid w:val="00F65F81"/>
    <w:rsid w:val="00F6627A"/>
    <w:rsid w:val="00F70A07"/>
    <w:rsid w:val="00F7183D"/>
    <w:rsid w:val="00F72083"/>
    <w:rsid w:val="00F741A5"/>
    <w:rsid w:val="00F75137"/>
    <w:rsid w:val="00F77B8A"/>
    <w:rsid w:val="00F77CE4"/>
    <w:rsid w:val="00F8048F"/>
    <w:rsid w:val="00F809B3"/>
    <w:rsid w:val="00F80CC9"/>
    <w:rsid w:val="00F810D3"/>
    <w:rsid w:val="00F82073"/>
    <w:rsid w:val="00F828CE"/>
    <w:rsid w:val="00F83325"/>
    <w:rsid w:val="00F84BD4"/>
    <w:rsid w:val="00F850FA"/>
    <w:rsid w:val="00F856D0"/>
    <w:rsid w:val="00F864C6"/>
    <w:rsid w:val="00F86A36"/>
    <w:rsid w:val="00F87325"/>
    <w:rsid w:val="00F8756E"/>
    <w:rsid w:val="00F8768A"/>
    <w:rsid w:val="00F87AA9"/>
    <w:rsid w:val="00F94B6A"/>
    <w:rsid w:val="00F953F9"/>
    <w:rsid w:val="00F95C26"/>
    <w:rsid w:val="00FA05E2"/>
    <w:rsid w:val="00FA0897"/>
    <w:rsid w:val="00FA1358"/>
    <w:rsid w:val="00FA2500"/>
    <w:rsid w:val="00FA2B6F"/>
    <w:rsid w:val="00FA4BD2"/>
    <w:rsid w:val="00FA5179"/>
    <w:rsid w:val="00FA62E9"/>
    <w:rsid w:val="00FA7757"/>
    <w:rsid w:val="00FB029F"/>
    <w:rsid w:val="00FB114A"/>
    <w:rsid w:val="00FB39E4"/>
    <w:rsid w:val="00FB39F9"/>
    <w:rsid w:val="00FB542B"/>
    <w:rsid w:val="00FB5597"/>
    <w:rsid w:val="00FB6358"/>
    <w:rsid w:val="00FB7268"/>
    <w:rsid w:val="00FB7B4D"/>
    <w:rsid w:val="00FB7F06"/>
    <w:rsid w:val="00FC29E2"/>
    <w:rsid w:val="00FC319B"/>
    <w:rsid w:val="00FC3599"/>
    <w:rsid w:val="00FC3CD1"/>
    <w:rsid w:val="00FC3E6E"/>
    <w:rsid w:val="00FC7243"/>
    <w:rsid w:val="00FD3ADB"/>
    <w:rsid w:val="00FD4E17"/>
    <w:rsid w:val="00FD7116"/>
    <w:rsid w:val="00FD751D"/>
    <w:rsid w:val="00FD7C73"/>
    <w:rsid w:val="00FE01A3"/>
    <w:rsid w:val="00FE0249"/>
    <w:rsid w:val="00FE0DA7"/>
    <w:rsid w:val="00FE2986"/>
    <w:rsid w:val="00FE2A8D"/>
    <w:rsid w:val="00FE2F15"/>
    <w:rsid w:val="00FE6946"/>
    <w:rsid w:val="00FE6C74"/>
    <w:rsid w:val="00FF0B53"/>
    <w:rsid w:val="00FF28F4"/>
    <w:rsid w:val="00FF2DAB"/>
    <w:rsid w:val="00FF31A5"/>
    <w:rsid w:val="00FF3C29"/>
    <w:rsid w:val="00FF4492"/>
    <w:rsid w:val="00FF526B"/>
    <w:rsid w:val="00FF5E0E"/>
    <w:rsid w:val="00FF7654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C587F"/>
  <w15:docId w15:val="{14BBAE01-097C-4BDE-958B-4473DFA5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D4D"/>
    <w:rPr>
      <w:rFonts w:ascii="Times New Roman" w:eastAsia="Times New Roman" w:hAnsi="Times New Roman"/>
      <w:color w:val="000000"/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2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6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7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B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6B5A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5785E"/>
    <w:rPr>
      <w:b/>
      <w:bCs/>
    </w:rPr>
  </w:style>
  <w:style w:type="character" w:styleId="Hyperlink">
    <w:name w:val="Hyperlink"/>
    <w:uiPriority w:val="99"/>
    <w:unhideWhenUsed/>
    <w:rsid w:val="000710B5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9A4679"/>
    <w:rPr>
      <w:rFonts w:ascii="Cambria" w:eastAsia="Times New Roman" w:hAnsi="Cambria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73E"/>
    <w:rPr>
      <w:rFonts w:asciiTheme="majorHAnsi" w:eastAsiaTheme="majorEastAsia" w:hAnsiTheme="majorHAnsi" w:cstheme="majorBidi"/>
      <w:b/>
      <w:bCs/>
      <w:color w:val="4F81BD" w:themeColor="accent1"/>
      <w:kern w:val="28"/>
    </w:rPr>
  </w:style>
  <w:style w:type="paragraph" w:styleId="ListParagraph">
    <w:name w:val="List Paragraph"/>
    <w:basedOn w:val="Normal"/>
    <w:uiPriority w:val="34"/>
    <w:qFormat/>
    <w:rsid w:val="00AB029A"/>
    <w:pPr>
      <w:ind w:left="720"/>
      <w:contextualSpacing/>
    </w:pPr>
  </w:style>
  <w:style w:type="paragraph" w:styleId="NoSpacing">
    <w:name w:val="No Spacing"/>
    <w:uiPriority w:val="1"/>
    <w:qFormat/>
    <w:rsid w:val="00151A6B"/>
    <w:rPr>
      <w:rFonts w:asciiTheme="minorHAnsi" w:eastAsiaTheme="minorHAnsi" w:hAnsiTheme="minorHAnsi" w:cstheme="minorBidi"/>
      <w:sz w:val="22"/>
      <w:szCs w:val="22"/>
    </w:rPr>
  </w:style>
  <w:style w:type="paragraph" w:customStyle="1" w:styleId="BODY">
    <w:name w:val="BODY"/>
    <w:basedOn w:val="Normal"/>
    <w:rsid w:val="009B2683"/>
    <w:rPr>
      <w:rFonts w:ascii="Verdana" w:hAnsi="Verdana"/>
      <w:color w:val="292F33"/>
      <w:sz w:val="24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4207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73C"/>
    <w:rPr>
      <w:rFonts w:ascii="Times New Roman" w:eastAsia="Times New Roman" w:hAnsi="Times New Roman"/>
      <w:color w:val="000000"/>
      <w:kern w:val="28"/>
    </w:rPr>
  </w:style>
  <w:style w:type="paragraph" w:styleId="Footer">
    <w:name w:val="footer"/>
    <w:basedOn w:val="Normal"/>
    <w:link w:val="FooterChar"/>
    <w:uiPriority w:val="99"/>
    <w:unhideWhenUsed/>
    <w:rsid w:val="004207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73C"/>
    <w:rPr>
      <w:rFonts w:ascii="Times New Roman" w:eastAsia="Times New Roman" w:hAnsi="Times New Roman"/>
      <w:color w:val="000000"/>
      <w:kern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D1294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570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table" w:styleId="TableGrid">
    <w:name w:val="Table Grid"/>
    <w:basedOn w:val="TableNormal"/>
    <w:uiPriority w:val="59"/>
    <w:rsid w:val="00C53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es%20G%20Adams\Documents\Preaching%20Resources\FutureMinistry\Correspondence\PrayerLetters\Praise_Prayer_Letter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DB4CF-C806-45CF-83D1-640808DF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Praise_Prayer_Letter1</Template>
  <TotalTime>214</TotalTime>
  <Pages>1</Pages>
  <Words>22</Words>
  <Characters>23</Characters>
  <Application>Microsoft Office Word</Application>
  <DocSecurity>0</DocSecurity>
  <Lines>23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 Adams</dc:creator>
  <cp:keywords/>
  <dc:description/>
  <cp:lastModifiedBy>JAMES G ADAMS</cp:lastModifiedBy>
  <cp:revision>143</cp:revision>
  <cp:lastPrinted>2026-07-17T20:30:00Z</cp:lastPrinted>
  <dcterms:created xsi:type="dcterms:W3CDTF">2026-07-17T17:12:00Z</dcterms:created>
  <dcterms:modified xsi:type="dcterms:W3CDTF">2026-07-17T20:55:00Z</dcterms:modified>
</cp:coreProperties>
</file>